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25939" w14:textId="4B4E5AD8" w:rsidR="00F635E4" w:rsidRDefault="00160303"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13E048C4" wp14:editId="49237EC4">
            <wp:simplePos x="0" y="0"/>
            <wp:positionH relativeFrom="page">
              <wp:align>right</wp:align>
            </wp:positionH>
            <wp:positionV relativeFrom="page">
              <wp:align>top</wp:align>
            </wp:positionV>
            <wp:extent cx="7757540" cy="100447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540" cy="100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3417728C" wp14:editId="3B591601">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9DB5843"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00376BE9"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lastRenderedPageBreak/>
        <w:t>Zechariah 1 Teaching Points and Bible Study Questions</w:t>
      </w:r>
    </w:p>
    <w:p w14:paraId="69338104" w14:textId="020D3A68"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Return to the Lord and He Will Return to You</w:t>
      </w:r>
    </w:p>
    <w:p w14:paraId="77E9593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book of Zechariah opens with a powerful call to repentance. "Return to Me," declares the LORD of Hosts, "and I will return to you" (Zechariah 1:3). This is a timeless reminder that God is always ready to welcome us back with open arms. No matter how far we've strayed, turning back to Him is the first step toward restoration and renewal. It's a promise that emphasizes His unchanging love and faithfulness.</w:t>
      </w:r>
    </w:p>
    <w:p w14:paraId="4E103DE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return to the Lord in your daily life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returning to the Lord is emphasized as a reciprocal relationship in Zechariah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the Lord's presence in your life? </w:t>
      </w:r>
    </w:p>
    <w:p w14:paraId="602416FE"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Learn from the Past</w:t>
      </w:r>
    </w:p>
    <w:p w14:paraId="6392F81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urges us to consider the mistakes of our ancestors. "Do not be like your fathers, to whom the former prophets proclaimed" (Zechariah 1:4). History is a valuable teacher, and by reflecting on past errors, we can avoid repeating them. This lesson encourages us to seek wisdom and guidance from Scripture, ensuring that our lives align with God's will.</w:t>
      </w:r>
    </w:p>
    <w:p w14:paraId="1843B6A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reflecting on past mistakes help you make better decisions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the consequences of past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past experiences to strengthen your faith and trust in God? </w:t>
      </w:r>
    </w:p>
    <w:p w14:paraId="4D0EA8A9"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B355E6"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DC0FD42" w14:textId="77777777" w:rsidR="00DD6609" w:rsidRDefault="00DD6609" w:rsidP="00DD6609">
      <w:pPr>
        <w:spacing w:line="247" w:lineRule="auto"/>
        <w:rPr>
          <w:rFonts w:eastAsia="Times New Roman"/>
          <w:b/>
          <w:bCs/>
          <w:kern w:val="0"/>
          <w:sz w:val="21"/>
          <w:szCs w:val="21"/>
        </w:rPr>
      </w:pPr>
    </w:p>
    <w:p w14:paraId="78C34F5A" w14:textId="16F34594"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Anger is Temporary, His Love is Eternal</w:t>
      </w:r>
    </w:p>
    <w:p w14:paraId="77C8275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 xml:space="preserve">While God may express anger at sin, His love and mercy endure forever. Zechariah reminds us that God's discipline is meant to bring us back to Him, not to push us away. "The LORD was very angry with your fathers" (Zechariah 1:2), yet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ultimate desire is for reconciliation and peace. This underscores the importance of repentance and the hope of redemption.</w:t>
      </w:r>
    </w:p>
    <w:p w14:paraId="549AAB0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find comfort in God's eternal love despite temporary challenges or feelings of His 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even when His anger is momentarily expressed?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eternal love during times of personal struggle? </w:t>
      </w:r>
    </w:p>
    <w:p w14:paraId="4CA0AEDF"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Visions of Hope and Restoration</w:t>
      </w:r>
    </w:p>
    <w:p w14:paraId="4B616DB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Zechariah's visions are filled with hope and promise. The imagery of a measuring line in Zechariah 1:16 symbolizes God's intention to rebuild and restore. "Therefore, this is what the LORD says: 'I have returned to Jerusalem with mercy; My house will be rebuilt in it'" (Zechariah 1:16). This vision assures us that God is actively working to restore what is broken in our lives and communities.</w:t>
      </w:r>
    </w:p>
    <w:p w14:paraId="73BBC57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Zechariah's vision inspire hope in your current challenges or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contribute to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restoration after judgment in Zechariah's vision? </w:t>
      </w:r>
    </w:p>
    <w:p w14:paraId="59DB537B"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6CB090"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79D6702" w14:textId="77777777" w:rsidR="00DD6609" w:rsidRDefault="00DD6609" w:rsidP="00DD6609">
      <w:pPr>
        <w:spacing w:line="247" w:lineRule="auto"/>
        <w:rPr>
          <w:rFonts w:eastAsia="Times New Roman"/>
          <w:b/>
          <w:bCs/>
          <w:kern w:val="0"/>
          <w:sz w:val="21"/>
          <w:szCs w:val="21"/>
        </w:rPr>
      </w:pPr>
    </w:p>
    <w:p w14:paraId="0594912D" w14:textId="41BE2BA6"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2F921E8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book of Zechariah highlights God's control over all nations. "These are the horns that scattered Judah, Israel, and Jerusalem" (Zechariah 1:19). Despite the chaos and turmoil in the world, God remains sovereign. This truth provides comfort and assurance that He is orchestrating events according to His divine plan, and we can trust in His ultimate authority.</w:t>
      </w:r>
    </w:p>
    <w:p w14:paraId="2D84CCF5" w14:textId="77777777" w:rsidR="00DD6609"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fall in power?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sovereign plans for your community?</w:t>
      </w:r>
    </w:p>
    <w:p w14:paraId="75A3DFFA" w14:textId="4C9C9173"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2AD46CE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emphasizes the enduring power of God's Word. "But My words and My statutes, which I commanded My servants the prophets, did they not overtake your fathers?" (Zechariah 1:6). God's Word is living and active, capable of transforming lives and guiding us in truth. It is a reminder to immerse ourselves in Scripture, allowing it to shape our thoughts and actions.</w:t>
      </w:r>
    </w:p>
    <w:p w14:paraId="3263007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power of God's Word to transform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guiding us through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remains a central influence in your life? </w:t>
      </w:r>
    </w:p>
    <w:p w14:paraId="529715D7"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78DC9D"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92FFEFD" w14:textId="77777777" w:rsidR="00DD6609" w:rsidRDefault="00DD6609" w:rsidP="00DD6609">
      <w:pPr>
        <w:spacing w:line="247" w:lineRule="auto"/>
        <w:rPr>
          <w:rFonts w:eastAsia="Times New Roman"/>
          <w:b/>
          <w:bCs/>
          <w:kern w:val="0"/>
          <w:sz w:val="21"/>
          <w:szCs w:val="21"/>
        </w:rPr>
      </w:pPr>
    </w:p>
    <w:p w14:paraId="1B1666B9" w14:textId="6CB43A5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Importance of Obedience</w:t>
      </w:r>
    </w:p>
    <w:p w14:paraId="456F7A3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Obedience to God is a recurring theme in Zechariah. The call to "turn from your evil ways and your evil deeds" (Zechariah 1:4) highlights the necessity of aligning our lives with God's commands. Obedience is not just about following rules; it's about cultivating a relationship with God that reflects His character and brings glory to His name.</w:t>
      </w:r>
    </w:p>
    <w:p w14:paraId="60B11E0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Zechariah's call to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Zechariah 1,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 about the consequences of disobedience, and how does it influence your actions? </w:t>
      </w:r>
    </w:p>
    <w:p w14:paraId="05D997F0"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Zeal for His People</w:t>
      </w:r>
    </w:p>
    <w:p w14:paraId="07A677C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God's passionate love for His people is evident in Zechariah. "I am exceedingly jealous for Jerusalem and Zion" (Zechariah 1:14). This divine jealousy is not possessive but protective, demonstrating His deep commitment to our well-being. It reassures us that we are cherished and valued by our Creator, who desires the best for us.</w:t>
      </w:r>
    </w:p>
    <w:p w14:paraId="184ED45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recognize and respond to God's zeal for you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zeal for His people is important for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passionate commitment to His people? </w:t>
      </w:r>
    </w:p>
    <w:p w14:paraId="7FC339C2"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19D62C5"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3035072" w14:textId="77777777" w:rsidR="00DD6609" w:rsidRDefault="00DD6609" w:rsidP="00DD6609">
      <w:pPr>
        <w:spacing w:line="247" w:lineRule="auto"/>
        <w:rPr>
          <w:rFonts w:eastAsia="Times New Roman"/>
          <w:b/>
          <w:bCs/>
          <w:kern w:val="0"/>
          <w:sz w:val="21"/>
          <w:szCs w:val="21"/>
        </w:rPr>
      </w:pPr>
    </w:p>
    <w:p w14:paraId="23357B94" w14:textId="7DE2DB48"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Promise of Comfort</w:t>
      </w:r>
    </w:p>
    <w:p w14:paraId="55D2B26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brings a message of comfort to a weary people. "Proclaim further: This is what the LORD of Hosts says: 'My cities will again overflow with prosperity, and the LORD will again comfort Zion and choose Jerusalem'" (Zechariah 1:17). In times of distress, we can find solace in God's promises, knowing that He is our ultimate source of comfort and peace.</w:t>
      </w:r>
    </w:p>
    <w:p w14:paraId="0F13313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find comfort in God's promises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returning to Him for comfort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actively seek God's comfort in your daily routine? </w:t>
      </w:r>
    </w:p>
    <w:p w14:paraId="6E5431B2"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Faithfulness</w:t>
      </w:r>
    </w:p>
    <w:p w14:paraId="2F03594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Finally, Zechariah encourages us to remain faithful to God. The visions and messages in this chapter serve as a reminder that faithfulness is rewarded with God's presence and blessings. As we walk in obedience and trust, we can be confident that God is with us, guiding us toward a future filled with hope and purpose.</w:t>
      </w:r>
    </w:p>
    <w:p w14:paraId="2E84A394"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Zechariah's call to return to God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emphasized in Zechariah 1, and how does it impact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God's call to faithfulness?</w:t>
      </w:r>
      <w:r w:rsidRPr="001B37DC">
        <w:br w:type="page"/>
      </w:r>
    </w:p>
    <w:p w14:paraId="318433BE"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2 Teaching Points and Bible Study Questions</w:t>
      </w:r>
    </w:p>
    <w:p w14:paraId="37C1C4BC" w14:textId="3131DF7C"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Presence is Our Protection</w:t>
      </w:r>
    </w:p>
    <w:p w14:paraId="1FA5296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2:5, God promises, "For I will be a wall of fire around it, declares the LORD, and I will be the glory within it." This verse reminds us that God Himself is our ultimate protector. Just as a wall of fire would deter any enemy, God’s presence in our lives provides a divine shield. When we trust in Him, we can face life’s challenges with confidence, knowing that His protection is both powerful and impenetrable.</w:t>
      </w:r>
    </w:p>
    <w:p w14:paraId="1E331F3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seek God's presence for protection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described as a protective wall around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remind yourself of God's protective presence during challenging times? </w:t>
      </w:r>
    </w:p>
    <w:p w14:paraId="2A41CBBD"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Bigger Than Ours</w:t>
      </w:r>
    </w:p>
    <w:p w14:paraId="3931D91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2:4 speaks of Jerusalem being "a city without walls because of the multitude of men and livestock within it." This vision shows that God’s plans for His people are expansive and beyond our imagination. We often limit ourselves with our own expectations, but God’s vision for our lives is far greater. Embrace His plans, and be open to the abundance He has in store.</w:t>
      </w:r>
    </w:p>
    <w:p w14:paraId="48613EF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align your personal goals with God's larger plans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by trusting in God's bigger plans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greater plans help you handle life's unexpected challenges? </w:t>
      </w:r>
    </w:p>
    <w:p w14:paraId="7168A945"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8521D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8A93448" w14:textId="77777777" w:rsidR="00DD6609" w:rsidRDefault="00DD6609" w:rsidP="00DD6609">
      <w:pPr>
        <w:spacing w:line="247" w:lineRule="auto"/>
        <w:rPr>
          <w:rFonts w:eastAsia="Times New Roman"/>
          <w:b/>
          <w:bCs/>
          <w:kern w:val="0"/>
          <w:sz w:val="21"/>
          <w:szCs w:val="21"/>
        </w:rPr>
      </w:pPr>
    </w:p>
    <w:p w14:paraId="55BA3345" w14:textId="2A6F3DF9"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 Calls Us to Come Out of Captivity</w:t>
      </w:r>
    </w:p>
    <w:p w14:paraId="634DC33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2:7, God calls His people to "Come, Zion! Escape, you who live in Daughter Babylon!" This is a powerful reminder that God desires us to leave behind the things that hold us captive. Whether it’s sin, fear, or doubt, God calls us to step into the freedom He offers. Trust in His deliverance and walk boldly into the life He has prepared for you.</w:t>
      </w:r>
    </w:p>
    <w:p w14:paraId="39471D6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identify and leave behind modern forms of captivity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calls us to come out of spiritual captivity, and how can you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return to old patterns of captivity? </w:t>
      </w:r>
    </w:p>
    <w:p w14:paraId="7840AF84"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is Zealous and Protective</w:t>
      </w:r>
    </w:p>
    <w:p w14:paraId="649A61B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2:8 declares, "For whoever touches you touches the apple of His eye." This beautiful imagery shows how precious we are to God. His love for us is zealous and protective, like a parent fiercely guarding their child. Knowing that we are cherished by God should fill us with peace and assurance, encouraging us to live boldly for Him.</w:t>
      </w:r>
    </w:p>
    <w:p w14:paraId="11A4D3E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experience God's zealous love and protection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protective love is important for your personal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zealous love towards others in your community? </w:t>
      </w:r>
    </w:p>
    <w:p w14:paraId="711AD0CF"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78992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F83FE81" w14:textId="77777777" w:rsidR="00DD6609" w:rsidRDefault="00DD6609" w:rsidP="00DD6609">
      <w:pPr>
        <w:spacing w:line="247" w:lineRule="auto"/>
        <w:rPr>
          <w:rFonts w:eastAsia="Times New Roman"/>
          <w:b/>
          <w:bCs/>
          <w:kern w:val="0"/>
          <w:sz w:val="21"/>
          <w:szCs w:val="21"/>
        </w:rPr>
      </w:pPr>
    </w:p>
    <w:p w14:paraId="7B61ED87" w14:textId="0F976ED8"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Glory Will Be Revealed Among the Nations</w:t>
      </w:r>
    </w:p>
    <w:p w14:paraId="76E23F1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2:11, it is written, "Many nations will join themselves to the LORD on that day, and they will become My people." God’s plan is not just for a select few but for all nations to come to know Him. This is a call to action for us to share His love and truth with others, spreading the message of salvation far and wide.</w:t>
      </w:r>
    </w:p>
    <w:p w14:paraId="7E6728C5" w14:textId="77777777" w:rsidR="00DD6609" w:rsidRDefault="00DD6609" w:rsidP="00DD6609">
      <w:pPr>
        <w:spacing w:line="247" w:lineRule="auto"/>
      </w:pPr>
      <w:r w:rsidRPr="00F6333B">
        <w:rPr>
          <w:rFonts w:eastAsia="Times New Roman"/>
          <w:kern w:val="0"/>
          <w:sz w:val="21"/>
          <w:szCs w:val="21"/>
        </w:rPr>
        <w:t>1. How can you actively participate in revealing God's glory to those around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glory among nations is significant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God's glory is evident in your community?</w:t>
      </w:r>
    </w:p>
    <w:p w14:paraId="622E701E" w14:textId="7EDCF9C6"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Dwells Among His People</w:t>
      </w:r>
    </w:p>
    <w:p w14:paraId="2A90096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2:10 says, "Shout for joy and be glad, O Daughter of Zion, for I am coming to dwell among you, declares the LORD." God’s desire to dwell among His people is a testament to His intimate relationship with us. He is not a distant deity but a loving Father who wants to be involved in every aspect of our lives. Rejoice in His presence and invite Him into your daily walk.</w:t>
      </w:r>
    </w:p>
    <w:p w14:paraId="72C5EB2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create space in your life for God's presence to dwell among you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to dwell among His people is significant for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recognize and celebrate God's presence in your everyday life? </w:t>
      </w:r>
    </w:p>
    <w:p w14:paraId="0AB2BB5E"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C39330"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76C68E98" w14:textId="77777777" w:rsidR="00DD6609" w:rsidRDefault="00DD6609" w:rsidP="00DD6609">
      <w:pPr>
        <w:spacing w:line="247" w:lineRule="auto"/>
        <w:rPr>
          <w:rFonts w:eastAsia="Times New Roman"/>
          <w:b/>
          <w:bCs/>
          <w:kern w:val="0"/>
          <w:sz w:val="21"/>
          <w:szCs w:val="21"/>
        </w:rPr>
      </w:pPr>
    </w:p>
    <w:p w14:paraId="2DDBAB49" w14:textId="28F26983"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Timing is Perfect</w:t>
      </w:r>
    </w:p>
    <w:p w14:paraId="5F46E14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vision in Zechariah 2 shows that God’s plans unfold in His perfect timing. We may not always understand His timing, but we can trust that it is always for our good and His glory. Be patient and steadfast, knowing that God is working behind the scenes to bring about His perfect will.</w:t>
      </w:r>
    </w:p>
    <w:p w14:paraId="3D3CCE1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trust God's timing in your current life situation, despite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patience from God's perfect timing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timing help you handle delays or setbacks more effectively? </w:t>
      </w:r>
    </w:p>
    <w:p w14:paraId="60BA05EA"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Promises are Unfailing</w:t>
      </w:r>
    </w:p>
    <w:p w14:paraId="5B81D47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Throughout Zechariah 2, God makes several promises to His people, each one a testament to His faithfulness. When God makes a promise, He keeps it. This should encourage us to stand firm in our faith, knowing that His word is true and His promises are unfailing.</w:t>
      </w:r>
    </w:p>
    <w:p w14:paraId="1EC1FAF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trust God's promises in uncertain times, as seen in Zechariah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believing in God's unfailing promises from Zechariah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promises in Zechariah 2 encourage you to act with faith today? </w:t>
      </w:r>
    </w:p>
    <w:p w14:paraId="0ED54744"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4150AE"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B6D6E3A" w14:textId="77777777" w:rsidR="00DD6609" w:rsidRDefault="00DD6609" w:rsidP="00DD6609">
      <w:pPr>
        <w:spacing w:line="247" w:lineRule="auto"/>
        <w:rPr>
          <w:rFonts w:eastAsia="Times New Roman"/>
          <w:b/>
          <w:bCs/>
          <w:kern w:val="0"/>
          <w:sz w:val="21"/>
          <w:szCs w:val="21"/>
        </w:rPr>
      </w:pPr>
    </w:p>
    <w:p w14:paraId="12C55549" w14:textId="5AC10F1B"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Call to Holiness</w:t>
      </w:r>
    </w:p>
    <w:p w14:paraId="3765818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2:13 instructs, "Be silent before the LORD, all people, for He has roused Himself from His holy dwelling." This call to silence and reverence is a reminder of God’s holiness and our call to live in a way that honors Him. Let us strive to reflect His holiness in our thoughts, words, and actions.</w:t>
      </w:r>
    </w:p>
    <w:p w14:paraId="4C27C24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God's call to holiness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separation from sin in Zechariah 2, and how can you respond?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call to holiness today? </w:t>
      </w:r>
    </w:p>
    <w:p w14:paraId="2C54351F"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Invitation to Joy</w:t>
      </w:r>
    </w:p>
    <w:p w14:paraId="3586A34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Finally, Zechariah 2 is filled with an invitation to joy. God’s presence, protection, and promises are reasons to rejoice. As we embrace His truth and live in His light, we can experience the fullness of joy that comes from a life centered on Him. Let this joy be evident in all you do, drawing others to the hope and salvation found in Christ.</w:t>
      </w:r>
    </w:p>
    <w:p w14:paraId="0931C8E9"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embrace God's invitation to joy in your daily life amidst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joy in His promises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share God's joy with others around you?</w:t>
      </w:r>
      <w:r w:rsidRPr="001B37DC">
        <w:br w:type="page"/>
      </w:r>
    </w:p>
    <w:p w14:paraId="55F55362"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3 Teaching Points and Bible Study Questions</w:t>
      </w:r>
    </w:p>
    <w:p w14:paraId="3F8CAE0B" w14:textId="702A84BA"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Power of Divine Advocacy</w:t>
      </w:r>
    </w:p>
    <w:p w14:paraId="12FDB4D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3, we witness a profound scene where Joshua the high priest stands before the angel of the Lord, with Satan ready to accuse him. Yet, the Lord rebukes Satan, saying, "The LORD rebuke you, Satan! Indeed, the LORD, who has chosen Jerusalem, rebuke you!" (Zechariah 3:2). This reminds us that God Himself is our advocate, standing against the accuser. Just as Jesus intercedes for us, we can find comfort knowing that we have a divine defender who silences accusations and stands by our side.</w:t>
      </w:r>
    </w:p>
    <w:p w14:paraId="2A10461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concept of divine advocacy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advocacy is essential for personal growth and overcoming guilt?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3 about seeking and accepting divine support in difficult times? </w:t>
      </w:r>
    </w:p>
    <w:p w14:paraId="4D5DEF51"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Gift of Cleansing and Renewal</w:t>
      </w:r>
    </w:p>
    <w:p w14:paraId="27B2E62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Joshua is described as wearing filthy garments, symbolizing sin and impurity. But God commands, "Remove his filthy garments," and declares, "See, I have removed your iniquity, and I will clothe you with splendid robes" (Zechariah 3:4). This transformation illustrates the grace and mercy available to us through Christ. No matter how stained our past, God offers us a fresh start, clothing us in righteousness and purity.</w:t>
      </w:r>
    </w:p>
    <w:p w14:paraId="1533EC9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concept of divine cleansing to overcome personal guilt or shame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renewal is essential for spiritual growth and how can you pursue it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and maintain the renewal offered through faith in your community? </w:t>
      </w:r>
    </w:p>
    <w:p w14:paraId="7B3DE150"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D69DA0"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9870E65" w14:textId="77777777" w:rsidR="00DD6609" w:rsidRDefault="00DD6609" w:rsidP="00DD6609">
      <w:pPr>
        <w:spacing w:line="247" w:lineRule="auto"/>
        <w:rPr>
          <w:rFonts w:eastAsia="Times New Roman"/>
          <w:b/>
          <w:bCs/>
          <w:kern w:val="0"/>
          <w:sz w:val="21"/>
          <w:szCs w:val="21"/>
        </w:rPr>
      </w:pPr>
    </w:p>
    <w:p w14:paraId="04090E58" w14:textId="226A0D25"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Call to Walk in Obedience</w:t>
      </w:r>
    </w:p>
    <w:p w14:paraId="6A77E82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 instructs Joshua, "If you walk in My ways and keep My instructions, then you will govern My house and have charge of My courts" (Zechariah 3:7). This highlights the importance of obedience in our relationship with God. Walking in His ways not only brings blessings but also positions us to fulfill our God-given roles and responsibilities. Obedience is not just a duty; it's a pathway to divine partnership.</w:t>
      </w:r>
    </w:p>
    <w:p w14:paraId="151159F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Zechariah 3's message of obedience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crucial for spiritual leadership in Zechariah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call to obedience? </w:t>
      </w:r>
    </w:p>
    <w:p w14:paraId="55B504A3"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a Coming Servant</w:t>
      </w:r>
    </w:p>
    <w:p w14:paraId="1C7FCBF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3:8 introduces us to "My Servant, the Branch," a prophetic reference to Jesus Christ. This promise of a coming Savior is a beacon of hope, reminding us that God’s plan for redemption was set in motion long before Christ’s earthly ministry. The Branch signifies new life and restoration, pointing us to the ultimate fulfillment of God’s promises through Jesus.</w:t>
      </w:r>
    </w:p>
    <w:p w14:paraId="6DC17C8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prepare your heart to receive the promise of a coming servant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promise of a coming servant is significant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embody the qualities of the promised servant in your daily interactions? </w:t>
      </w:r>
    </w:p>
    <w:p w14:paraId="0FAECA96"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A0A54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60D85C88" w14:textId="77777777" w:rsidR="00DD6609" w:rsidRDefault="00DD6609" w:rsidP="00DD6609">
      <w:pPr>
        <w:spacing w:line="247" w:lineRule="auto"/>
        <w:rPr>
          <w:rFonts w:eastAsia="Times New Roman"/>
          <w:b/>
          <w:bCs/>
          <w:kern w:val="0"/>
          <w:sz w:val="21"/>
          <w:szCs w:val="21"/>
        </w:rPr>
      </w:pPr>
    </w:p>
    <w:p w14:paraId="32D33C28" w14:textId="61F0757E"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Symbolism of the Stone</w:t>
      </w:r>
    </w:p>
    <w:p w14:paraId="6CB7A0C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passage speaks of a stone with seven eyes, representing God’s perfect vision and understanding. "I will engrave an inscription on it," declares the LORD of Hosts, "and I will remove the iniquity of this land in a single day" (Zechariah 3:9). This stone symbolizes Christ, the cornerstone of our faith, who sees all and through whom our sins are forgiven. It’s a reminder of the completeness and sufficiency of Christ’s sacrifice.</w:t>
      </w:r>
    </w:p>
    <w:p w14:paraId="53075911" w14:textId="77777777" w:rsidR="00DD6609" w:rsidRDefault="00DD6609" w:rsidP="00DD6609">
      <w:pPr>
        <w:spacing w:line="247" w:lineRule="auto"/>
      </w:pPr>
      <w:r w:rsidRPr="00F6333B">
        <w:rPr>
          <w:rFonts w:eastAsia="Times New Roman"/>
          <w:kern w:val="0"/>
          <w:sz w:val="21"/>
          <w:szCs w:val="21"/>
        </w:rPr>
        <w:t>1. How can the symbolism of the stone in Zechariah 3 inspire you to seek spiritual growth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stone's engraving is significant for understanding personal transformation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reflect the purity symbolized by the stone in your daily actions?</w:t>
      </w:r>
    </w:p>
    <w:p w14:paraId="170BE3DD" w14:textId="7825890B"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Peace and Prosperity</w:t>
      </w:r>
    </w:p>
    <w:p w14:paraId="3E315F7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chapter concludes with a vision of peace: "In that day, each of you will invite his neighbor to sit under his vine and under his fig tree" (Zechariah 3:10). This imagery of sitting under one’s vine and fig tree signifies security, peace, and prosperity. It’s a glimpse of the peace that comes from living in harmony with God and others, a peace that surpasses understanding and is available to us through Christ.</w:t>
      </w:r>
    </w:p>
    <w:p w14:paraId="07282B5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promise of peace in Zechariah 3 to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assurance of prosperity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vision of clean garments in Zechariah 3 inspire confidence in your spiritual journey? </w:t>
      </w:r>
    </w:p>
    <w:p w14:paraId="3C4C253F"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CA5113D"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12ED8DD5" w14:textId="77777777" w:rsidR="00DD6609" w:rsidRDefault="00DD6609" w:rsidP="00DD6609">
      <w:pPr>
        <w:spacing w:line="247" w:lineRule="auto"/>
        <w:rPr>
          <w:rFonts w:eastAsia="Times New Roman"/>
          <w:b/>
          <w:bCs/>
          <w:kern w:val="0"/>
          <w:sz w:val="21"/>
          <w:szCs w:val="21"/>
        </w:rPr>
      </w:pPr>
    </w:p>
    <w:p w14:paraId="2B12F9DA" w14:textId="13933F3C"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Role of the High Priest</w:t>
      </w:r>
    </w:p>
    <w:p w14:paraId="1207ECD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Joshua’s role as high priest is a foreshadowing of Christ’s eternal priesthood. Just as Joshua was cleansed and appointed to serve, Jesus, our ultimate High Priest, mediates on our behalf. This role emphasizes the importance of intercession and the privilege we have to approach God through Christ, who continually intercedes for us.</w:t>
      </w:r>
    </w:p>
    <w:p w14:paraId="551613B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the High Priest's role in Zechariah 3 inspire your personal leadership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High Priest's cleansing is significant for understanding personal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High Priest's responsibilities to enhance your own spiritual discipline? </w:t>
      </w:r>
    </w:p>
    <w:p w14:paraId="4AFEB62F"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Spiritual Warfare</w:t>
      </w:r>
    </w:p>
    <w:p w14:paraId="28A0021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presence of Satan in this vision is a stark reminder of the spiritual battles we face. Yet, the Lord’s rebuke of Satan assures us of victory. "For our struggle is not against flesh and blood, but against the rulers, against the authorities, against the powers of this dark world" (Ephesians 6:12). We are called to stand firm, knowing that God fights for us.</w:t>
      </w:r>
    </w:p>
    <w:p w14:paraId="1D7CFE1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spiritual warfare in Zechariah 3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resist accusations like Joshua faced in Zechariah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intervention in spiritual battles is crucial for personal growth and peace? </w:t>
      </w:r>
    </w:p>
    <w:p w14:paraId="0B68133E"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AA2C1D"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4E4D5CD" w14:textId="77777777" w:rsidR="00DD6609" w:rsidRDefault="00DD6609" w:rsidP="00DD6609">
      <w:pPr>
        <w:spacing w:line="247" w:lineRule="auto"/>
        <w:rPr>
          <w:rFonts w:eastAsia="Times New Roman"/>
          <w:b/>
          <w:bCs/>
          <w:kern w:val="0"/>
          <w:sz w:val="21"/>
          <w:szCs w:val="21"/>
        </w:rPr>
      </w:pPr>
    </w:p>
    <w:p w14:paraId="5F2D0BCD" w14:textId="176B27DC"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Importance of God’s Choice</w:t>
      </w:r>
    </w:p>
    <w:p w14:paraId="5E2AA7F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God’s choice of Jerusalem and Joshua underscores His sovereign will. "The LORD, who has chosen Jerusalem, rebuke you!" (Zechariah 3:2). This choice is a testament to God’s grace, reminding us that He chooses us not because of our merit but because of His love and purpose. We are chosen to be His people, set apart for His glory.</w:t>
      </w:r>
    </w:p>
    <w:p w14:paraId="257994A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God's choice in your life influence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choice is crucial in shaping your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choice of Joshua that applies to your own leadership roles? </w:t>
      </w:r>
    </w:p>
    <w:p w14:paraId="44499FAB"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Vision of Restoration</w:t>
      </w:r>
    </w:p>
    <w:p w14:paraId="577F2F6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3 paints a picture of restoration, from filthy garments to splendid robes, from accusation to advocacy. This vision is a powerful reminder of God’s redemptive work in our lives. Through Christ, we are restored, renewed, and equipped to live out our calling. It’s a call to embrace the new identity we have in Him and to walk confidently in His promises.</w:t>
      </w:r>
    </w:p>
    <w:p w14:paraId="454A3272"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concept of divine restoration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renewal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cleansing and restoration before commissioning for service?</w:t>
      </w:r>
      <w:r w:rsidRPr="001B37DC">
        <w:br w:type="page"/>
      </w:r>
    </w:p>
    <w:p w14:paraId="4A7E29D0"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4 Teaching Points and Bible Study Questions</w:t>
      </w:r>
    </w:p>
    <w:p w14:paraId="6516E7B4" w14:textId="59EAD9C3"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Power of the Spirit</w:t>
      </w:r>
    </w:p>
    <w:p w14:paraId="3AC3C7B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4:6, we find the profound truth: “Not by might nor by power, but by My Spirit, says the LORD of Hosts.” This verse reminds us that true strength and success come not from human effort or resources, but from the Spirit of God. In our daily lives, we can often feel overwhelmed by the tasks before us. Remembering that it is the Spirit who empowers us can transform our approach to challenges, allowing us to rely on divine strength rather than our own limited abilities.</w:t>
      </w:r>
    </w:p>
    <w:p w14:paraId="03D2BEA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rely on the Spirit's power in challenging situations rather than your own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allowing the Spirit to guide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the Spirit's power lead to more effective outcomes than relying solely on human effort? </w:t>
      </w:r>
    </w:p>
    <w:p w14:paraId="46EA0050"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Small Beginnings Lead to Great Things</w:t>
      </w:r>
    </w:p>
    <w:p w14:paraId="1A1AD48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4:10 encourages us not to despise “the day of small things.” Every great work begins with a small step. Whether you’re starting a new project, ministry, or personal goal, take heart in knowing that God values and blesses humble beginnings. Just as a mustard seed grows into a mighty tree, your small efforts, when aligned with God’s will, can lead to significant impact.</w:t>
      </w:r>
    </w:p>
    <w:p w14:paraId="125731B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find encouragement in small beginnings when working towards a significant goal?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steps are crucial in achieving great things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faith and patience during the early stages of a project? </w:t>
      </w:r>
    </w:p>
    <w:p w14:paraId="19D499F9"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CB422F"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F61D664" w14:textId="77777777" w:rsidR="00DD6609" w:rsidRDefault="00DD6609" w:rsidP="00DD6609">
      <w:pPr>
        <w:spacing w:line="247" w:lineRule="auto"/>
        <w:rPr>
          <w:rFonts w:eastAsia="Times New Roman"/>
          <w:b/>
          <w:bCs/>
          <w:kern w:val="0"/>
          <w:sz w:val="21"/>
          <w:szCs w:val="21"/>
        </w:rPr>
      </w:pPr>
    </w:p>
    <w:p w14:paraId="361B96BF" w14:textId="66B6D6F8"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Sovereignty in Our Lives</w:t>
      </w:r>
    </w:p>
    <w:p w14:paraId="5B72DF9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vision of the lampstand and olive trees in Zechariah 4:2-3 symbolizes God’s provision and sovereignty. The continuous supply of oil represents His unending support and guidance. Trusting in God’s sovereignty means acknowledging that He is in control, even when circumstances seem uncertain. This trust allows us to live with peace and confidence, knowing that God’s plans are perfect and His timing is impeccable.</w:t>
      </w:r>
    </w:p>
    <w:p w14:paraId="60F9C67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recognize and trust God's sovereignty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small beginnings to demonstrate His sovereignty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future? </w:t>
      </w:r>
    </w:p>
    <w:p w14:paraId="69402FDA"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5E78AFD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4:9, we see Zerubbabel’s hands laying the foundation of the temple, and it is promised that his hands will also complete it. This highlights the importance of godly leadership. Leaders are called to be faithful stewards of God’s work, guiding others with integrity and vision. Whether you’re leading a family, a team, or a community, seek to emulate Zerubbabel’s dedication and reliance on God.</w:t>
      </w:r>
    </w:p>
    <w:p w14:paraId="56FF79D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leaders today embody the spirit of "not by might, nor by power, but by my Spirit"?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following a leader who prioritizes spiritual guidance over personal strength?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effective leadership often require reliance on divine wisdom rather than human capabilities? </w:t>
      </w:r>
    </w:p>
    <w:p w14:paraId="0B2B30AE"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10778E"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103D12C1" w14:textId="77777777" w:rsidR="00DD6609" w:rsidRDefault="00DD6609" w:rsidP="00DD6609">
      <w:pPr>
        <w:spacing w:line="247" w:lineRule="auto"/>
        <w:rPr>
          <w:rFonts w:eastAsia="Times New Roman"/>
          <w:b/>
          <w:bCs/>
          <w:kern w:val="0"/>
          <w:sz w:val="21"/>
          <w:szCs w:val="21"/>
        </w:rPr>
      </w:pPr>
    </w:p>
    <w:p w14:paraId="21F11A2C" w14:textId="19C75CBA"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Divine Encouragement</w:t>
      </w:r>
    </w:p>
    <w:p w14:paraId="3985DC4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angel’s message to Zechariah is filled with encouragement and assurance. In our walk of faith, we all need encouragement to persevere. God often uses His Word, prayer, and fellow believers to uplift us. Be open to receiving encouragement and also be a source of it to others, as we are called to “encourage one another and build each other up” (1 Thessalonians 5:11).</w:t>
      </w:r>
    </w:p>
    <w:p w14:paraId="437B9D9E" w14:textId="77777777" w:rsidR="00DD6609" w:rsidRDefault="00DD6609" w:rsidP="00DD6609">
      <w:pPr>
        <w:spacing w:line="247" w:lineRule="auto"/>
      </w:pPr>
      <w:r w:rsidRPr="00F6333B">
        <w:rPr>
          <w:rFonts w:eastAsia="Times New Roman"/>
          <w:kern w:val="0"/>
          <w:sz w:val="21"/>
          <w:szCs w:val="21"/>
        </w:rPr>
        <w:t>1. How can you seek divine encouragement when facing overwhelming tasks or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small beginnings to accomplish great things, and how can this encourage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hopeful and motivated when progress seems slow or insignificant?</w:t>
      </w:r>
    </w:p>
    <w:p w14:paraId="70CC6D95" w14:textId="78E9FC29"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Vision</w:t>
      </w:r>
    </w:p>
    <w:p w14:paraId="6D94E23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Zechariah’s vision serves as a reminder of the importance of having a clear vision from God. Proverbs 29:18 tells us, “Where there is no vision, the people perish.” Seeking God’s vision for our lives helps us stay focused and purposeful. Spend time in prayer and Scripture to discern God’s direction, and let His vision guide your decisions and actions.</w:t>
      </w:r>
    </w:p>
    <w:p w14:paraId="03B83AC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having a clear vision guide your daily decisions and actions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vision is crucial for overcoming obstacles and achieving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vision aligns with your values and purpose? </w:t>
      </w:r>
    </w:p>
    <w:p w14:paraId="42D862CD"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C28471D"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7EB475D7" w14:textId="77777777" w:rsidR="00DD6609" w:rsidRDefault="00DD6609" w:rsidP="00DD6609">
      <w:pPr>
        <w:spacing w:line="247" w:lineRule="auto"/>
        <w:rPr>
          <w:rFonts w:eastAsia="Times New Roman"/>
          <w:b/>
          <w:bCs/>
          <w:kern w:val="0"/>
          <w:sz w:val="21"/>
          <w:szCs w:val="21"/>
        </w:rPr>
      </w:pPr>
    </w:p>
    <w:p w14:paraId="4DB34DBD" w14:textId="403CFCA1"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Faithfulness to His Promises</w:t>
      </w:r>
    </w:p>
    <w:p w14:paraId="72BA320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completion of the temple, as prophesied, underscores God’s faithfulness. He keeps His promises, and His Word never returns void. When you face doubts or delays, remember that God is faithful. His promises are sure, and He will fulfill them in His perfect timing. Stand firm in faith, knowing that God’s word is trustworthy and true.</w:t>
      </w:r>
    </w:p>
    <w:p w14:paraId="6C1D7B9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trust God's faithfulness in fulfilling promises when facing overwhelming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when feeling discouraged? </w:t>
      </w:r>
    </w:p>
    <w:p w14:paraId="421A9231"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Perseverance</w:t>
      </w:r>
    </w:p>
    <w:p w14:paraId="106728E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rebuilding of the temple was not without challenges, yet perseverance was key. Zechariah 4 teaches us the value of steadfastness in the face of obstacles. Hebrews 12:1 encourages us to “run with endurance the race set out for us.” Keep pressing forward, trusting that God is with you every step of the way, providing strength and guidance.</w:t>
      </w:r>
    </w:p>
    <w:p w14:paraId="6099349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perseverance in your daily challenges, inspired by Zechariah 4's message of persistence?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perseverance is crucial in achieving goals, as illustrated in Zechariah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4 about maintaining faith during difficult times? </w:t>
      </w:r>
    </w:p>
    <w:p w14:paraId="30E70908"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9863C0"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CF54369" w14:textId="77777777" w:rsidR="00DD6609" w:rsidRDefault="00DD6609" w:rsidP="00DD6609">
      <w:pPr>
        <w:spacing w:line="247" w:lineRule="auto"/>
        <w:rPr>
          <w:rFonts w:eastAsia="Times New Roman"/>
          <w:b/>
          <w:bCs/>
          <w:kern w:val="0"/>
          <w:sz w:val="21"/>
          <w:szCs w:val="21"/>
        </w:rPr>
      </w:pPr>
    </w:p>
    <w:p w14:paraId="70830BF9" w14:textId="1B378BA7"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Role of the Holy Spirit</w:t>
      </w:r>
    </w:p>
    <w:p w14:paraId="6E6F331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continuous flow of oil in the vision represents the Holy Spirit’s work in our lives. The Spirit empowers, guides, and sustains us. Cultivate a relationship with the Holy Spirit through prayer and obedience, allowing Him to fill and lead you daily. As you do, you’ll experience His transformative power in every aspect of your life.</w:t>
      </w:r>
    </w:p>
    <w:p w14:paraId="3B08A97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rely on the Holy Spirit for guidance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Holy Spirit's empowerment is crucial for accomplishing God's work?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become more attuned to the Holy Spirit's presence in daily life? </w:t>
      </w:r>
    </w:p>
    <w:p w14:paraId="565B050A"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Glory in Our Work</w:t>
      </w:r>
    </w:p>
    <w:p w14:paraId="7CDD284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Ultimately, the rebuilding of the temple was for God’s glory. Our work, too, should aim to glorify Him. Colossians 3:23 reminds us, “Whatever you do, work at it with all your heart, as working for the Lord.” Let your actions and efforts reflect God’s glory, serving as a testament to His goodness and grace in your life.</w:t>
      </w:r>
    </w:p>
    <w:p w14:paraId="4B5FD961"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recognize and reflect God's glory in your daily work tasks and responsibilities?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small beginnings in our work for His glory?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rely on God's Spirit rather than your own strength in your work?</w:t>
      </w:r>
      <w:r w:rsidRPr="001B37DC">
        <w:br w:type="page"/>
      </w:r>
    </w:p>
    <w:p w14:paraId="37233C20"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5 Teaching Points and Bible Study Questions</w:t>
      </w:r>
    </w:p>
    <w:p w14:paraId="5DC661F4" w14:textId="2827E066"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Power of God's Word</w:t>
      </w:r>
    </w:p>
    <w:p w14:paraId="1EA8AEA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5, we see the vision of a flying scroll, which represents the Word of God going forth with authority and power. This reminds us of Hebrews 4:12, which says, "For the word of God is living and active, sharper than any double-edged sword." God's Word is not just ink on paper; it is alive and transformative. Let it guide your daily decisions and actions, knowing it has the power to change lives.</w:t>
      </w:r>
    </w:p>
    <w:p w14:paraId="4841DEF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power of God's Word to confront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depicted as a flying scroll in Zechariah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daily decisions and actions? </w:t>
      </w:r>
    </w:p>
    <w:p w14:paraId="221290F4"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Integrity</w:t>
      </w:r>
    </w:p>
    <w:p w14:paraId="3D4FAC7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flying scroll in Zechariah 5:3-4 brings a curse upon those who steal and swear falsely. This highlights the importance of living with integrity. As followers of Christ, we are called to be honest and trustworthy in all our dealings. Proverbs 11:3 tells us, "The integrity of the upright guides them, but the perversity of the treacherous destroys them." Let integrity be your compass.</w:t>
      </w:r>
    </w:p>
    <w:p w14:paraId="34984A8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ensure integrity in your daily actions, even when no one is watching?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building trust in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values with your actions consistently? </w:t>
      </w:r>
    </w:p>
    <w:p w14:paraId="34F22D1A"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38D67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193D2E8" w14:textId="77777777" w:rsidR="00DD6609" w:rsidRDefault="00DD6609" w:rsidP="00DD6609">
      <w:pPr>
        <w:spacing w:line="247" w:lineRule="auto"/>
        <w:rPr>
          <w:rFonts w:eastAsia="Times New Roman"/>
          <w:b/>
          <w:bCs/>
          <w:kern w:val="0"/>
          <w:sz w:val="21"/>
          <w:szCs w:val="21"/>
        </w:rPr>
      </w:pPr>
    </w:p>
    <w:p w14:paraId="51706CE5" w14:textId="68878204"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Justice is Inevitable</w:t>
      </w:r>
    </w:p>
    <w:p w14:paraId="610E621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5 reminds us that God's justice will prevail. The scroll's curse will enter the house of the thief and the liar, ensuring that justice is served. This is a comforting reminder that God sees all and will right every wrong in His perfect timing. As Romans 12:19 says, "Vengeance is Mine; I will repay, says the Lord."</w:t>
      </w:r>
    </w:p>
    <w:p w14:paraId="7FD5B81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align your actions with the inevitability of God's justice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justice impacts your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the consequences of God's inevitable justice? </w:t>
      </w:r>
    </w:p>
    <w:p w14:paraId="45050D5F"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6DDED17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vision of the flying scroll serves as a stark reminder of the consequences of sin. Sin separates us from God and brings about judgment. However, through Christ, we have the opportunity for redemption and forgiveness. Romans 6:23 tells us, "For the wages of sin is death, but the gift of God is eternal life in Christ Jesus our Lord."</w:t>
      </w:r>
    </w:p>
    <w:p w14:paraId="1815FDC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the consequences of sin in Zechariah 5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address hidden sins in light of Zechariah 5's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sin from impacting your community as seen in Zechariah 5? </w:t>
      </w:r>
    </w:p>
    <w:p w14:paraId="49C0A0E0"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E4492A"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6B691FB" w14:textId="77777777" w:rsidR="00DD6609" w:rsidRDefault="00DD6609" w:rsidP="00DD6609">
      <w:pPr>
        <w:spacing w:line="247" w:lineRule="auto"/>
        <w:rPr>
          <w:rFonts w:eastAsia="Times New Roman"/>
          <w:b/>
          <w:bCs/>
          <w:kern w:val="0"/>
          <w:sz w:val="21"/>
          <w:szCs w:val="21"/>
        </w:rPr>
      </w:pPr>
    </w:p>
    <w:p w14:paraId="1EB461A1" w14:textId="02D7AA8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Call to Repentance</w:t>
      </w:r>
    </w:p>
    <w:p w14:paraId="09121DC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5 encourages us to examine our lives and turn away from sin. Repentance is not just a one-time event but a daily practice. Acts 3:19 urges us, "Repent, then, and turn back, so that your sins may be wiped away." Embrace the freedom that comes from a repentant heart and a renewed spirit.</w:t>
      </w:r>
    </w:p>
    <w:p w14:paraId="46C35805" w14:textId="77777777" w:rsidR="00DD6609" w:rsidRDefault="00DD6609" w:rsidP="00DD6609">
      <w:pPr>
        <w:spacing w:line="247" w:lineRule="auto"/>
      </w:pPr>
      <w:r w:rsidRPr="00F6333B">
        <w:rPr>
          <w:rFonts w:eastAsia="Times New Roman"/>
          <w:kern w:val="0"/>
          <w:sz w:val="21"/>
          <w:szCs w:val="21"/>
        </w:rPr>
        <w:t>1. How can you identify and remove obstacles to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community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encourage others towards repentance and spiritual growth?</w:t>
      </w:r>
    </w:p>
    <w:p w14:paraId="6FDBF51C" w14:textId="0AADC09F"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Holiness</w:t>
      </w:r>
    </w:p>
    <w:p w14:paraId="64571B1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vision of the flying scroll underscores God's holiness and His intolerance of sin. As believers, we are called to reflect His holiness in our lives. 1 Peter 1:16 reminds us, "Be holy, because I am holy." Strive to live a life that honors God and reflects His character.</w:t>
      </w:r>
    </w:p>
    <w:p w14:paraId="7CB7658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align your actions with God's holiness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holiness demands the removal of sin from our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reflect God's holiness in challenging situations? </w:t>
      </w:r>
    </w:p>
    <w:p w14:paraId="65DF2C46"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477528"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F9FAFCE" w14:textId="77777777" w:rsidR="00DD6609" w:rsidRDefault="00DD6609" w:rsidP="00DD6609">
      <w:pPr>
        <w:spacing w:line="247" w:lineRule="auto"/>
        <w:rPr>
          <w:rFonts w:eastAsia="Times New Roman"/>
          <w:b/>
          <w:bCs/>
          <w:kern w:val="0"/>
          <w:sz w:val="21"/>
          <w:szCs w:val="21"/>
        </w:rPr>
      </w:pPr>
    </w:p>
    <w:p w14:paraId="22BE9E8C" w14:textId="0A663F86"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05D524D3"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Even in the midst of judgment, Zechariah 5 assures us of God's presence. He is actively involved in the world and in our lives. Psalm 46:1 declares, "God is our refuge and strength, an ever-present help in times of trouble." Trust in His presence and lean on Him for strength and guidance.</w:t>
      </w:r>
    </w:p>
    <w:p w14:paraId="5CF25C7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recognize and feel God's presence in your daily challenges, as seen in Zechariah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confronting personal or communal injustices?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presence guides your actions and decisions today? </w:t>
      </w:r>
    </w:p>
    <w:p w14:paraId="58D20258"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Prophecy</w:t>
      </w:r>
    </w:p>
    <w:p w14:paraId="0BB0BDE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Zechariah's visions remind us of the importance of prophecy in understanding God's plans. Prophecy is not just about predicting the future but about revealing God's truth and purposes. 2 Peter 1:21 tells us, "For no prophecy was ever brought about through human initiative, but men spoke from God as they were carried along by the Holy Spirit." Embrace the insights and guidance that prophecy provides.</w:t>
      </w:r>
    </w:p>
    <w:p w14:paraId="1671981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understanding prophecy in Zechariah 5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visions to communicate future events in Zechariah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5 about discerning true prophecy in today's world? </w:t>
      </w:r>
    </w:p>
    <w:p w14:paraId="2EE638D3"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680C80"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7A5CFDE" w14:textId="77777777" w:rsidR="00DD6609" w:rsidRDefault="00DD6609" w:rsidP="00DD6609">
      <w:pPr>
        <w:spacing w:line="247" w:lineRule="auto"/>
        <w:rPr>
          <w:rFonts w:eastAsia="Times New Roman"/>
          <w:b/>
          <w:bCs/>
          <w:kern w:val="0"/>
          <w:sz w:val="21"/>
          <w:szCs w:val="21"/>
        </w:rPr>
      </w:pPr>
    </w:p>
    <w:p w14:paraId="1EE4700B" w14:textId="23B45176"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Promise of Restoration</w:t>
      </w:r>
    </w:p>
    <w:p w14:paraId="3CAB06A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While Zechariah 5 speaks of judgment, it also points to the promise of restoration for those who turn to God. Isaiah 61:7 promises, "Instead of your shame, you will receive a double portion, and instead of disgrace, you will rejoice in your inheritance." God's desire is to restore and bless His people.</w:t>
      </w:r>
    </w:p>
    <w:p w14:paraId="0829FD8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promise of restoration in Zechariah 5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is emphasized despite the visions of judgment in Zechariah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for personal restoration in your life, inspired by Zechariah 5? </w:t>
      </w:r>
    </w:p>
    <w:p w14:paraId="4DF09A08"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22520B43"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Ultimately, Zechariah 5 points us to the hope of redemption through Jesus Christ. Despite our shortcomings, we have a Savior who has paid the price for our sins. Ephesians 1:7 assures us, "In Him we have redemption through His blood, the forgiveness of sins, in accordance with the riches of God's grace." Embrace this hope and share it with others, knowing that redemption is available to all who believe.</w:t>
      </w:r>
    </w:p>
    <w:p w14:paraId="4086C176"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the vision of the flying scroll inspire hope for personal redemption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community to align with the vision of cleansing in Zechariah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judgment in Zechariah 5 motivate you to seek redemption and transformation?</w:t>
      </w:r>
      <w:r w:rsidRPr="001B37DC">
        <w:br w:type="page"/>
      </w:r>
    </w:p>
    <w:p w14:paraId="0CB8A795"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6 Teaching Points and Bible Study Questions</w:t>
      </w:r>
    </w:p>
    <w:p w14:paraId="2301BF32" w14:textId="0F2453B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Sovereignty Over All Nations</w:t>
      </w:r>
    </w:p>
    <w:p w14:paraId="1510A04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6, we see a vivid depiction of four chariots emerging from between two mountains of bronze, symbolizing God's control over the entire earth. This imagery reminds us that no matter how chaotic the world may seem, God is sovereign over all nations. As it is written, "The chariots are the four spirits of heaven, going out from their station before the Lord of all the earth" (Zechariah 6:5). This assurance allows us to trust in His divine plan and rest in His ultimate authority.</w:t>
      </w:r>
    </w:p>
    <w:p w14:paraId="39E0B53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sense of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sovereign plans for the world? </w:t>
      </w:r>
    </w:p>
    <w:p w14:paraId="7C9472B0"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Divine Judgment</w:t>
      </w:r>
    </w:p>
    <w:p w14:paraId="6600D23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vision of the chariots also represents God's judgment upon the nations. This serves as a reminder that God is just and will hold all accountable. "These are going out to the four winds of heaven, after presenting themselves before the Lord of all the earth" (Zechariah 6:5). It encourages us to live righteously, knowing that our actions are seen by God and that He will bring justice in His perfect timing.</w:t>
      </w:r>
    </w:p>
    <w:p w14:paraId="488E0AD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understanding divine judgment in Zechariah 6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judgment is portrayed with such power and authority in Zechariah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6 about responding to situations where you feel judged by others? </w:t>
      </w:r>
    </w:p>
    <w:p w14:paraId="330539BD"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C03DB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A40624B" w14:textId="77777777" w:rsidR="00DD6609" w:rsidRDefault="00DD6609" w:rsidP="00DD6609">
      <w:pPr>
        <w:spacing w:line="247" w:lineRule="auto"/>
        <w:rPr>
          <w:rFonts w:eastAsia="Times New Roman"/>
          <w:b/>
          <w:bCs/>
          <w:kern w:val="0"/>
          <w:sz w:val="21"/>
          <w:szCs w:val="21"/>
        </w:rPr>
      </w:pPr>
    </w:p>
    <w:p w14:paraId="0C436335" w14:textId="180B72D0"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Peace of God's Spirit</w:t>
      </w:r>
    </w:p>
    <w:p w14:paraId="10418E1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 xml:space="preserve">In Zechariah 6:8, God speaks of His Spirit finding rest in the land of the north. This signifies the peace that comes when God's will </w:t>
      </w:r>
      <w:proofErr w:type="gramStart"/>
      <w:r w:rsidRPr="00F6333B">
        <w:rPr>
          <w:rFonts w:eastAsia="Times New Roman"/>
          <w:kern w:val="0"/>
          <w:sz w:val="21"/>
          <w:szCs w:val="21"/>
        </w:rPr>
        <w:t>is</w:t>
      </w:r>
      <w:proofErr w:type="gramEnd"/>
      <w:r w:rsidRPr="00F6333B">
        <w:rPr>
          <w:rFonts w:eastAsia="Times New Roman"/>
          <w:kern w:val="0"/>
          <w:sz w:val="21"/>
          <w:szCs w:val="21"/>
        </w:rPr>
        <w:t xml:space="preserve"> fulfilled. "Look, those going toward the land of the north have given My Spirit rest in the land of the north" (Zechariah 6:8). It is a beautiful reminder that when we align our lives with God's purposes, we too can experience His peace, which surpasses all understanding.</w:t>
      </w:r>
    </w:p>
    <w:p w14:paraId="3DF4FE2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experience the peace of God's Spirit in your daily challenges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Spirit brings peace amidst chaos, and how can you embrace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the peace of God's Spirit into your relationships? </w:t>
      </w:r>
    </w:p>
    <w:p w14:paraId="7AC69998"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2FFF595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6 also highlights God's promise to restore His people. The crowning of Joshua, the high priest, symbolizes the coming of the Branch, a prophecy of the Messiah who will bring ultimate restoration. "Behold, the man whose name is the Branch, and He will branch out from His place and build the temple of the LORD" (Zechariah 6:12). This encourages us to hold onto hope, knowing that God is always working towards the restoration of His creation.</w:t>
      </w:r>
    </w:p>
    <w:p w14:paraId="7213925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God's restorative work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promise of restoration is important for maintaining faith in difficult times? </w:t>
      </w:r>
    </w:p>
    <w:p w14:paraId="3361ACE1"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2E7937"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7F53E46" w14:textId="77777777" w:rsidR="00DD6609" w:rsidRDefault="00DD6609" w:rsidP="00DD6609">
      <w:pPr>
        <w:spacing w:line="247" w:lineRule="auto"/>
        <w:rPr>
          <w:rFonts w:eastAsia="Times New Roman"/>
          <w:b/>
          <w:bCs/>
          <w:kern w:val="0"/>
          <w:sz w:val="21"/>
          <w:szCs w:val="21"/>
        </w:rPr>
      </w:pPr>
    </w:p>
    <w:p w14:paraId="73E2A3E4" w14:textId="0DECFEB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Role of the High Priest</w:t>
      </w:r>
    </w:p>
    <w:p w14:paraId="58B66553"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crowning of Joshua as high priest points to the dual role of priest and king that Jesus fulfills. "He will be a priest on His throne, and there will be peaceful counsel between the two" (Zechariah 6:13). This foreshadows Christ's ultimate role as our High Priest and King, interceding for us and reigning with justice and mercy.</w:t>
      </w:r>
    </w:p>
    <w:p w14:paraId="34DDE902" w14:textId="77777777" w:rsidR="00DD6609" w:rsidRDefault="00DD6609" w:rsidP="00DD6609">
      <w:pPr>
        <w:spacing w:line="247" w:lineRule="auto"/>
      </w:pPr>
      <w:r w:rsidRPr="00F6333B">
        <w:rPr>
          <w:rFonts w:eastAsia="Times New Roman"/>
          <w:kern w:val="0"/>
          <w:sz w:val="21"/>
          <w:szCs w:val="21"/>
        </w:rPr>
        <w:t>1. How can the role of the high priest in Zechariah 6 inspire your leadership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high priest's responsibilities are relevant to modern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high priest's role to enhance your community service efforts?</w:t>
      </w:r>
    </w:p>
    <w:p w14:paraId="637C8037" w14:textId="34261AC6"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3A4F989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6 emphasizes the importance of obedience to God's commands. The people are instructed to follow God's ways to see His promises fulfilled. "Those who are far away will come and help to build the temple of the LORD, and you will know that the LORD of Hosts has sent Me to you. This will happen if you diligently obey the voice of the LORD your God" (Zechariah 6:15). Obedience is key to experiencing God's blessings and fulfilling His purposes in our lives.</w:t>
      </w:r>
    </w:p>
    <w:p w14:paraId="1A9CE3A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lessons of obedience from Zechariah 6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Zechariah 6, and how does it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as </w:t>
      </w:r>
      <w:proofErr w:type="gramStart"/>
      <w:r w:rsidRPr="00F6333B">
        <w:rPr>
          <w:rFonts w:eastAsia="Times New Roman"/>
          <w:kern w:val="0"/>
          <w:sz w:val="21"/>
          <w:szCs w:val="21"/>
        </w:rPr>
        <w:t>demonstrated</w:t>
      </w:r>
      <w:proofErr w:type="gramEnd"/>
      <w:r w:rsidRPr="00F6333B">
        <w:rPr>
          <w:rFonts w:eastAsia="Times New Roman"/>
          <w:kern w:val="0"/>
          <w:sz w:val="21"/>
          <w:szCs w:val="21"/>
        </w:rPr>
        <w:t xml:space="preserve"> in Zechariah 6? </w:t>
      </w:r>
    </w:p>
    <w:p w14:paraId="10D40B18"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961DD6"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D316C0F" w14:textId="77777777" w:rsidR="00DD6609" w:rsidRDefault="00DD6609" w:rsidP="00DD6609">
      <w:pPr>
        <w:spacing w:line="247" w:lineRule="auto"/>
        <w:rPr>
          <w:rFonts w:eastAsia="Times New Roman"/>
          <w:b/>
          <w:bCs/>
          <w:kern w:val="0"/>
          <w:sz w:val="21"/>
          <w:szCs w:val="21"/>
        </w:rPr>
      </w:pPr>
    </w:p>
    <w:p w14:paraId="0FD6EDAB" w14:textId="070385D2"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Unity of God's People</w:t>
      </w:r>
    </w:p>
    <w:p w14:paraId="436864B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vision in Zechariah 6 calls for unity among God's people. The collaboration in building the temple signifies the importance of working together for God's kingdom. "Those who are far away will come and help to build the temple of the LORD" (Zechariah 6:15). It reminds us that we are stronger together, united in our faith and mission to spread the Gospel.</w:t>
      </w:r>
    </w:p>
    <w:p w14:paraId="16ED28D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promote unity among diverse groups within your community, reflecting God's vision in Zechariah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fulfilling God's purpose, as seen in Zechariah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bridge divisions and foster unity in your daily life? </w:t>
      </w:r>
    </w:p>
    <w:p w14:paraId="2344577C"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the Crown</w:t>
      </w:r>
    </w:p>
    <w:p w14:paraId="0FDCFD4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 xml:space="preserve">The crown placed on Joshua's head is a symbol of honor and authority, pointing to the ultimate kingship of Christ. "Take the silver and gold, make an ornate crown, and set it on the head of Joshua son of </w:t>
      </w:r>
      <w:proofErr w:type="spellStart"/>
      <w:r w:rsidRPr="00F6333B">
        <w:rPr>
          <w:rFonts w:eastAsia="Times New Roman"/>
          <w:kern w:val="0"/>
          <w:sz w:val="21"/>
          <w:szCs w:val="21"/>
        </w:rPr>
        <w:t>Jehozadak</w:t>
      </w:r>
      <w:proofErr w:type="spellEnd"/>
      <w:r w:rsidRPr="00F6333B">
        <w:rPr>
          <w:rFonts w:eastAsia="Times New Roman"/>
          <w:kern w:val="0"/>
          <w:sz w:val="21"/>
          <w:szCs w:val="21"/>
        </w:rPr>
        <w:t>, the high priest" (Zechariah 6:11). It serves as a reminder of the honor and authority we have in Christ, as co-heirs with Him in His kingdom.</w:t>
      </w:r>
    </w:p>
    <w:p w14:paraId="2BEE30D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the symbolism of the crown in Zechariah 6 inspire your leadership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crown's significance in Zechariah 6 is relevant to modern faith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crowning of Joshua to apply in your personal spiritual journey? </w:t>
      </w:r>
    </w:p>
    <w:p w14:paraId="35B1F926"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526B6E"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15C814F3" w14:textId="77777777" w:rsidR="00DD6609" w:rsidRDefault="00DD6609" w:rsidP="00DD6609">
      <w:pPr>
        <w:spacing w:line="247" w:lineRule="auto"/>
        <w:rPr>
          <w:rFonts w:eastAsia="Times New Roman"/>
          <w:b/>
          <w:bCs/>
          <w:kern w:val="0"/>
          <w:sz w:val="21"/>
          <w:szCs w:val="21"/>
        </w:rPr>
      </w:pPr>
    </w:p>
    <w:p w14:paraId="6BD56978" w14:textId="0BF01E53"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Fulfillment of Prophecy</w:t>
      </w:r>
    </w:p>
    <w:p w14:paraId="753C22F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6 is a testament to the fulfillment of God's promises. The prophecies concerning the Messiah and the restoration of Israel are fulfilled in Christ. "He will branch out from His place and build the temple of the LORD" (Zechariah 6:12). This encourages us to trust in God's Word, knowing that His promises are sure and will come to pass.</w:t>
      </w:r>
    </w:p>
    <w:p w14:paraId="1F16600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participate in fulfilling God's prophecies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prophecy to guide and reassure His people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6 about trusting God's timing for prophecy fulfillment? </w:t>
      </w:r>
    </w:p>
    <w:p w14:paraId="386EE7F3"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the Messiah</w:t>
      </w:r>
    </w:p>
    <w:p w14:paraId="11C5355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 xml:space="preserve">Ultimately, Zechariah 6 points us to the hope we have in the Messiah, Jesus Christ. The Branch who will build the temple is a foreshadowing of Christ's work in establishing His church. "He will build the temple of the LORD, and He will be clothed in majesty and will sit and rule on His throne" (Zechariah 6:13). This hope in Christ's return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eternal reign inspires us to live with purpose and anticipation, sharing the Good News with all.</w:t>
      </w:r>
    </w:p>
    <w:p w14:paraId="559BF8D6"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the promise of the Messiah in Zechariah 6 inspire hope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Messiah's role as both priest and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vision of the Messiah motivate you to pursue justice and peace today?</w:t>
      </w:r>
      <w:r w:rsidRPr="001B37DC">
        <w:br w:type="page"/>
      </w:r>
    </w:p>
    <w:p w14:paraId="5BA6065A"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7 Teaching Points and Bible Study Questions</w:t>
      </w:r>
    </w:p>
    <w:p w14:paraId="0B4E9805" w14:textId="37D85AA0"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True Worship Goes Beyond Rituals</w:t>
      </w:r>
    </w:p>
    <w:p w14:paraId="612AABD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7, the people of Bethel ask whether they should continue fasting as they had done for years. The Lord responds by questioning their motives, highlighting that their fasting was more about tradition than genuine devotion. "When you fasted and mourned...was it really for Me that you fasted?" (Zechariah 7:5). This reminds us that true worship is not about rituals but about a heartfelt relationship with God. Let your actions reflect genuine love and devotion, not just routine.</w:t>
      </w:r>
    </w:p>
    <w:p w14:paraId="3D0E4D03"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ensure your worship practices reflect genuine compassion and justice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mercy and kindness over mere ritual observance?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heartfelt worship over routine rituals? </w:t>
      </w:r>
    </w:p>
    <w:p w14:paraId="68AD4EFE"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Listen to God's Word</w:t>
      </w:r>
    </w:p>
    <w:p w14:paraId="5BBC5D7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chapter emphasizes the importance of heeding God's Word. The Lord reminds the people of the messages delivered by the former prophets, which they had ignored. "But they refused to pay attention and turned a stubborn shoulder" (Zechariah 7:11). This serves as a powerful reminder to be attentive and responsive to God's guidance in Scripture, allowing it to shape our lives.</w:t>
      </w:r>
    </w:p>
    <w:p w14:paraId="645B378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ensure you actively listen to God's Word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God's instructions over personal traditions?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apply God's teachings in your community? </w:t>
      </w:r>
    </w:p>
    <w:p w14:paraId="28FA0D82"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B3295F"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6CBDD683" w14:textId="77777777" w:rsidR="00DD6609" w:rsidRDefault="00DD6609" w:rsidP="00DD6609">
      <w:pPr>
        <w:spacing w:line="247" w:lineRule="auto"/>
        <w:rPr>
          <w:rFonts w:eastAsia="Times New Roman"/>
          <w:b/>
          <w:bCs/>
          <w:kern w:val="0"/>
          <w:sz w:val="21"/>
          <w:szCs w:val="21"/>
        </w:rPr>
      </w:pPr>
    </w:p>
    <w:p w14:paraId="1A6D71C9" w14:textId="0646FF53"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Practice Justice and Kindness</w:t>
      </w:r>
    </w:p>
    <w:p w14:paraId="73B2F3A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God's message through Zechariah is clear: "Administer true justice; show loving devotion and compassion to one another" (Zechariah 7:9). Our faith should manifest in our actions, particularly in how we treat others. Practicing justice and kindness is a reflection of God's character and a testament to our faith.</w:t>
      </w:r>
    </w:p>
    <w:p w14:paraId="333A1A0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incorporate justice and kindness into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practicing kindness is essential for fostering a just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personal and professional decisions? </w:t>
      </w:r>
    </w:p>
    <w:p w14:paraId="57050F40"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Hardening Your Heart</w:t>
      </w:r>
    </w:p>
    <w:p w14:paraId="7826F77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people of Israel hardened their hearts against God's commands, leading to their downfall. "They made their hearts like flint" (Zechariah 7:12). This serves as a cautionary tale for us to remain open and receptive to God's voice, allowing Him to transform our hearts and minds.</w:t>
      </w:r>
    </w:p>
    <w:p w14:paraId="09F1968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ensure your heart remains open to God's guidance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softening their hearts towards others'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spiritual complacency in your life? </w:t>
      </w:r>
    </w:p>
    <w:p w14:paraId="7BE90F40"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8D6D4C"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060E13B" w14:textId="77777777" w:rsidR="00DD6609" w:rsidRDefault="00DD6609" w:rsidP="00DD6609">
      <w:pPr>
        <w:spacing w:line="247" w:lineRule="auto"/>
        <w:rPr>
          <w:rFonts w:eastAsia="Times New Roman"/>
          <w:b/>
          <w:bCs/>
          <w:kern w:val="0"/>
          <w:sz w:val="21"/>
          <w:szCs w:val="21"/>
        </w:rPr>
      </w:pPr>
    </w:p>
    <w:p w14:paraId="1428BFB1" w14:textId="44A6DC5E"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7A4EAC6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7 illustrates the consequences of ignoring God's commands. Because of their disobedience, God scattered the people among the nations. "I scattered them with a whirlwind among all the nations" (Zechariah 7:14). This reminds us that our choices have consequences, and obedience to God leads to blessings, while disobedience leads to discipline.</w:t>
      </w:r>
    </w:p>
    <w:p w14:paraId="3E059714" w14:textId="77777777" w:rsidR="00DD6609" w:rsidRDefault="00DD6609" w:rsidP="00DD6609">
      <w:pPr>
        <w:spacing w:line="247" w:lineRule="auto"/>
      </w:pPr>
      <w:r w:rsidRPr="00F6333B">
        <w:rPr>
          <w:rFonts w:eastAsia="Times New Roman"/>
          <w:kern w:val="0"/>
          <w:sz w:val="21"/>
          <w:szCs w:val="21"/>
        </w:rPr>
        <w:t>1. How can you apply Zechariah 7's lessons on disobedience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justice and compassion leads to negative consequences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God's expectations in Zechariah 7?</w:t>
      </w:r>
    </w:p>
    <w:p w14:paraId="4A420358" w14:textId="28541DBD"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Community</w:t>
      </w:r>
    </w:p>
    <w:p w14:paraId="61871DB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chapter underscores the significance of community in faith. The people were called to care for one another, especially the vulnerable. "Do not oppress the widow or the fatherless, the foreigner or the poor" (Zechariah 7:10). Our faith is lived out in community, where we support and uplift each other.</w:t>
      </w:r>
    </w:p>
    <w:p w14:paraId="178C9C2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your community ensure that compassion and justice are prioritized in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involvement is crucial for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foster a more inclusive and supportive community environment? </w:t>
      </w:r>
    </w:p>
    <w:p w14:paraId="46239EC4"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F14C4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79BD534F" w14:textId="77777777" w:rsidR="00DD6609" w:rsidRDefault="00DD6609" w:rsidP="00DD6609">
      <w:pPr>
        <w:spacing w:line="247" w:lineRule="auto"/>
        <w:rPr>
          <w:rFonts w:eastAsia="Times New Roman"/>
          <w:b/>
          <w:bCs/>
          <w:kern w:val="0"/>
          <w:sz w:val="21"/>
          <w:szCs w:val="21"/>
        </w:rPr>
      </w:pPr>
    </w:p>
    <w:p w14:paraId="08502CE3" w14:textId="73074A61"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Reflect on Your Motives</w:t>
      </w:r>
    </w:p>
    <w:p w14:paraId="06D6BF5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 challenges the people to examine their motives for fasting. This encourages us to reflect on why we do what we do in our spiritual practices. Are our actions driven by love for God and others, or are they merely for show? Genuine faith is motivated by a desire to honor God.</w:t>
      </w:r>
    </w:p>
    <w:p w14:paraId="7776E29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ensure your religious practices are motivated by genuine devotion rather than routine or obligation?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compassion over ritualistic fasting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sincere intentions in your spiritual journey? </w:t>
      </w:r>
    </w:p>
    <w:p w14:paraId="26DEA17B"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Repentance</w:t>
      </w:r>
    </w:p>
    <w:p w14:paraId="45E5A63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call to repentance is implicit in God's message through Zechariah. The people are urged to turn from their ways and return to God. Repentance is a vital part of our spiritual journey, allowing us to realign our lives with God's will and experience His grace and forgiveness.</w:t>
      </w:r>
    </w:p>
    <w:p w14:paraId="1625ED6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embracing repentance transform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spiritual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repentance leads to lasting change? </w:t>
      </w:r>
    </w:p>
    <w:p w14:paraId="6DA104BF"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1A322D"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44D378EA" w14:textId="77777777" w:rsidR="00DD6609" w:rsidRDefault="00DD6609" w:rsidP="00DD6609">
      <w:pPr>
        <w:spacing w:line="247" w:lineRule="auto"/>
        <w:rPr>
          <w:rFonts w:eastAsia="Times New Roman"/>
          <w:b/>
          <w:bCs/>
          <w:kern w:val="0"/>
          <w:sz w:val="21"/>
          <w:szCs w:val="21"/>
        </w:rPr>
      </w:pPr>
    </w:p>
    <w:p w14:paraId="4811AACA" w14:textId="4C03B214"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Desire for Relationship</w:t>
      </w:r>
    </w:p>
    <w:p w14:paraId="68D1D27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7 reveals God's longing for a genuine relationship with His people. He desires more than mere rituals; He seeks our hearts. This is a beautiful reminder that our Creator wants to walk with us daily, guiding and loving us as we grow in faith.</w:t>
      </w:r>
    </w:p>
    <w:p w14:paraId="5483D2D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prioritize genuine relationship with God over mere religious rituals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justice and mercy as key aspects of a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desire for a heartfelt connection? </w:t>
      </w:r>
    </w:p>
    <w:p w14:paraId="603CFB2A"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Restoration</w:t>
      </w:r>
    </w:p>
    <w:p w14:paraId="1E7C71C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Despite the people's disobedience, God's message through Zechariah is ultimately one of hope. He promises restoration for those who return to Him. This echoes the hope we have in Christ, who offers redemption and new life. "Return to Me, and I will return to you" (Zechariah 1:3). Let this hope inspire you to live a life of faith and obedience.</w:t>
      </w:r>
    </w:p>
    <w:p w14:paraId="2725618B"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find hope in restoration during times of personal or community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and how can you actively participate in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hope is essential for personal and communal restoration efforts?</w:t>
      </w:r>
      <w:r w:rsidRPr="001B37DC">
        <w:br w:type="page"/>
      </w:r>
    </w:p>
    <w:p w14:paraId="601BD634"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8 Teaching Points and Bible Study Questions</w:t>
      </w:r>
    </w:p>
    <w:p w14:paraId="26F57863" w14:textId="7FD28611"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Promise of Restoration</w:t>
      </w:r>
    </w:p>
    <w:p w14:paraId="32182C3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8 opens with a powerful promise from the Lord: “I am jealous for Zion with great zeal; I am jealous for her with great fervor” (Zechariah 8:2). This verse reminds us that God’s love for His people is passionate and unwavering. Even when we face challenges, we can trust in His promise to restore and renew us. Just as He promised to restore Jerusalem, He is committed to restoring our lives when we turn to Him.</w:t>
      </w:r>
    </w:p>
    <w:p w14:paraId="6465AB1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promise of restoration in Zechariah 8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inspired by God's promises in Zechariah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promise of restoration in Zechariah 8 encourage you to trust in future possibilities? </w:t>
      </w:r>
    </w:p>
    <w:p w14:paraId="2B61CBDB"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Presence of God Among Us</w:t>
      </w:r>
    </w:p>
    <w:p w14:paraId="61D6480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 3, God declares, “I will return to Zion and dwell in Jerusalem.” This is a beautiful reminder that God desires to be present with His people. Today, through the Holy Spirit, God dwells within us, guiding and comforting us. We are never alone, and His presence is a constant source of strength and peace.</w:t>
      </w:r>
    </w:p>
    <w:p w14:paraId="7495381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seek to experience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changes might occur in your community if God's presence was more recognized and valued?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presence is essential for fostering peace and truth among us? </w:t>
      </w:r>
    </w:p>
    <w:p w14:paraId="7F72479F"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C1079D"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4B8C3D72" w14:textId="77777777" w:rsidR="00DD6609" w:rsidRDefault="00DD6609" w:rsidP="00DD6609">
      <w:pPr>
        <w:spacing w:line="247" w:lineRule="auto"/>
        <w:rPr>
          <w:rFonts w:eastAsia="Times New Roman"/>
          <w:b/>
          <w:bCs/>
          <w:kern w:val="0"/>
          <w:sz w:val="21"/>
          <w:szCs w:val="21"/>
        </w:rPr>
      </w:pPr>
    </w:p>
    <w:p w14:paraId="1B958926" w14:textId="004E0115"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A Vision of Peace and Safety</w:t>
      </w:r>
    </w:p>
    <w:p w14:paraId="52BB32A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paints a picture of a future where “old men and old women will again sit in the streets of Jerusalem, each with a staff in hand because of great age” (Zechariah 8:4). This vision of peace and safety is a promise that God’s kingdom will be a place of security and joy. It encourages us to work towards peace in our communities, reflecting God’s kingdom here on earth.</w:t>
      </w:r>
    </w:p>
    <w:p w14:paraId="7293CF5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contribute to creating a community of peace and safety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peace and safety as central to His vision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trust and harmony in your relationships? </w:t>
      </w:r>
    </w:p>
    <w:p w14:paraId="2B863B29"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Promises</w:t>
      </w:r>
    </w:p>
    <w:p w14:paraId="579865C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 6, God asks, “If it is too difficult in the eyes of the remnant of this people in those days, should it also be too difficult in My eyes?” This rhetorical question reminds us that nothing is too difficult for God. His promises are sure, and His power is limitless. When we face seemingly insurmountable challenges, we can trust that God is more than able to fulfill His promises.</w:t>
      </w:r>
    </w:p>
    <w:p w14:paraId="0C85E4A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trust in God's promises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change in your community by believing in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promises are essential for maintaining hope and perseverance? </w:t>
      </w:r>
    </w:p>
    <w:p w14:paraId="46F68EBF"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D334E9"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F1736BD" w14:textId="77777777" w:rsidR="00DD6609" w:rsidRDefault="00DD6609" w:rsidP="00DD6609">
      <w:pPr>
        <w:spacing w:line="247" w:lineRule="auto"/>
        <w:rPr>
          <w:rFonts w:eastAsia="Times New Roman"/>
          <w:b/>
          <w:bCs/>
          <w:kern w:val="0"/>
          <w:sz w:val="21"/>
          <w:szCs w:val="21"/>
        </w:rPr>
      </w:pPr>
    </w:p>
    <w:p w14:paraId="07A2A914" w14:textId="17A1A3D7"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Call to Be Strong and Do Good</w:t>
      </w:r>
    </w:p>
    <w:p w14:paraId="063D0AC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8:9 encourages us to “let your hands be strong.” This is a call to action, urging us to be diligent and steadfast in doing good. As believers, we are called to be active participants in God’s work, using our gifts and talents to serve others and advance His kingdom.</w:t>
      </w:r>
    </w:p>
    <w:p w14:paraId="6D43CBAD" w14:textId="77777777" w:rsidR="00DD6609" w:rsidRDefault="00DD6609" w:rsidP="00DD6609">
      <w:pPr>
        <w:spacing w:line="247" w:lineRule="auto"/>
      </w:pPr>
      <w:r w:rsidRPr="00F6333B">
        <w:rPr>
          <w:rFonts w:eastAsia="Times New Roman"/>
          <w:kern w:val="0"/>
          <w:sz w:val="21"/>
          <w:szCs w:val="21"/>
        </w:rPr>
        <w:t>1. How can you apply Zechariah 8's call to be strong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doing good is emphasized alongside strength in Zechariah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community as encouraged in Zechariah 8?</w:t>
      </w:r>
    </w:p>
    <w:p w14:paraId="3D7FE7F8" w14:textId="48A4970E"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Truth and Justice</w:t>
      </w:r>
    </w:p>
    <w:p w14:paraId="6EF2EF3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God’s desire for His people is clear: “Speak the truth to one another, render true and sound judgment in your gates” (Zechariah 8:16). Truth and justice are foundational to a thriving community. As followers of Christ, we are called to uphold these values, ensuring that our actions reflect God’s righteousness and love.</w:t>
      </w:r>
    </w:p>
    <w:p w14:paraId="78D097F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promote truth and justice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and justice are essential for a blessed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w:t>
      </w:r>
    </w:p>
    <w:p w14:paraId="07ABCC3D"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D08B1E"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A752FC1" w14:textId="77777777" w:rsidR="00DD6609" w:rsidRDefault="00DD6609" w:rsidP="00DD6609">
      <w:pPr>
        <w:spacing w:line="247" w:lineRule="auto"/>
        <w:rPr>
          <w:rFonts w:eastAsia="Times New Roman"/>
          <w:b/>
          <w:bCs/>
          <w:kern w:val="0"/>
          <w:sz w:val="21"/>
          <w:szCs w:val="21"/>
        </w:rPr>
      </w:pPr>
    </w:p>
    <w:p w14:paraId="7563413C" w14:textId="7875CE38"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Joy of Fasting and Feasting</w:t>
      </w:r>
    </w:p>
    <w:p w14:paraId="7BCA9EE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 19, God transforms fasting into a time of joy and gladness. “The fasts…will become joyful and glad occasions and happy festivals for Judah.” This transformation highlights the joy that comes from living in alignment with God’s will. Our spiritual disciplines, when rooted in love for God, become sources of joy and celebration.</w:t>
      </w:r>
    </w:p>
    <w:p w14:paraId="273E9A0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transform fasting into a joyful and meaningful experience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joy in both fasting and feasting?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celebrations honor God and foster community joy? </w:t>
      </w:r>
    </w:p>
    <w:p w14:paraId="27A7A223"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Attraction of God’s People</w:t>
      </w:r>
    </w:p>
    <w:p w14:paraId="6503D6E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8:23 reveals that “ten men from all languages and nations will take firm hold of one Jew by the hem of his robe and say, ‘Let us go with you, for we have heard that God is with you.’” This illustrates the powerful witness of a life lived in God’s presence. When we live authentically for Christ, others are drawn to the hope and peace we possess.</w:t>
      </w:r>
    </w:p>
    <w:p w14:paraId="5F5852F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reflect God's peace and truth to attract others to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living righteously draws others to seek God through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make your faith community more welcoming and appealing to outsiders? </w:t>
      </w:r>
    </w:p>
    <w:p w14:paraId="4AF43069"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EA9A10"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484DAC95" w14:textId="77777777" w:rsidR="00DD6609" w:rsidRDefault="00DD6609" w:rsidP="00DD6609">
      <w:pPr>
        <w:spacing w:line="247" w:lineRule="auto"/>
        <w:rPr>
          <w:rFonts w:eastAsia="Times New Roman"/>
          <w:b/>
          <w:bCs/>
          <w:kern w:val="0"/>
          <w:sz w:val="21"/>
          <w:szCs w:val="21"/>
        </w:rPr>
      </w:pPr>
    </w:p>
    <w:p w14:paraId="5A7432B6" w14:textId="57252D74"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Assurance of God’s Faithfulness</w:t>
      </w:r>
    </w:p>
    <w:p w14:paraId="36CA4D8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Throughout Zechariah 8, God repeatedly affirms His commitment to His people. His faithfulness is unwavering, and His promises are sure. This assurance gives us confidence to face the future, knowing that God is with us and for us.</w:t>
      </w:r>
    </w:p>
    <w:p w14:paraId="0A0E077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God's faithfulness in Zechariah 8 to strengthen your daily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in Zechariah 8 are relevant to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when facing uncertainty? </w:t>
      </w:r>
    </w:p>
    <w:p w14:paraId="574159FD"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Participate in God’s Plan</w:t>
      </w:r>
    </w:p>
    <w:p w14:paraId="01261F1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Finally, Zechariah 8 invites us to be active participants in God’s redemptive plan. We are called to live out our faith boldly, trusting in God’s promises and sharing His love with the world. As we do, we become part of His grand narrative, bringing hope and restoration to those around us.</w:t>
      </w:r>
    </w:p>
    <w:p w14:paraId="2E84A46E"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participate in God's plan for peace and prosperity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invites us to be part of His plan, and how does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daily actions with God's vision for the future?</w:t>
      </w:r>
      <w:r w:rsidRPr="001B37DC">
        <w:br w:type="page"/>
      </w:r>
    </w:p>
    <w:p w14:paraId="31A4E455"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9 Teaching Points and Bible Study Questions</w:t>
      </w:r>
    </w:p>
    <w:p w14:paraId="1DD86417" w14:textId="66E2AA1E"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Promise of a King</w:t>
      </w:r>
    </w:p>
    <w:p w14:paraId="118481F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9:9 proclaims, "Rejoice greatly, O Daughter of Zion! Shout in triumph, O Daughter of Jerusalem! See, your King comes to you, righteous and victorious, humble and riding on a donkey, on a colt, the foal of a donkey." This verse foretells the coming of Jesus Christ, the humble King who brings salvation. It reminds us that true leadership is marked by humility and righteousness, not by power or force. As we navigate our daily lives, let us emulate this humility, serving others with grace and love.</w:t>
      </w:r>
    </w:p>
    <w:p w14:paraId="237A940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humility of the promised King in your daily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King’s peaceful reign for handling conflicts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King’s promise of salvation inspire you to trust in divine timing over personal plans? </w:t>
      </w:r>
    </w:p>
    <w:p w14:paraId="308D5740"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Prophecy</w:t>
      </w:r>
    </w:p>
    <w:p w14:paraId="395902C3"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chapter is a testament to the power of prophecy, showing us that God's word is reliable and true. Zechariah's prophecies were fulfilled in the New Testament, reinforcing the consistency and authority of Scripture. This encourages us to trust in God's promises, knowing that what He has spoken will come to pass. Let this assurance guide you through life's uncertainties, anchoring your faith in His unchanging word.</w:t>
      </w:r>
    </w:p>
    <w:p w14:paraId="26CBC02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understanding prophecy in Zechariah 9 influence your daily decision-making and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is a powerful tool for strengthening hope and trust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9 to apply prophetic insights to modern challenges and opportunities? </w:t>
      </w:r>
    </w:p>
    <w:p w14:paraId="79DCEC5F"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05890E"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29D758F" w14:textId="77777777" w:rsidR="00DD6609" w:rsidRDefault="00DD6609" w:rsidP="00DD6609">
      <w:pPr>
        <w:spacing w:line="247" w:lineRule="auto"/>
        <w:rPr>
          <w:rFonts w:eastAsia="Times New Roman"/>
          <w:b/>
          <w:bCs/>
          <w:kern w:val="0"/>
          <w:sz w:val="21"/>
          <w:szCs w:val="21"/>
        </w:rPr>
      </w:pPr>
    </w:p>
    <w:p w14:paraId="71968681" w14:textId="2167B528"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36B2FED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9:1-8 describes God's judgment on the nations surrounding Israel, demonstrating His sovereignty over all creation. "For the LORD of Hosts has purposed it, and who can thwart Him?" (Isaiah 14:27). This reminds us that no matter how chaotic the world may seem, God is in control. We can find peace in His sovereignty, knowing that He orchestrates all things for His glory and our good.</w:t>
      </w:r>
    </w:p>
    <w:p w14:paraId="0BE87C2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control over world affairs?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sovereignty can impact your response to national challenges? </w:t>
      </w:r>
    </w:p>
    <w:p w14:paraId="70F03836"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Rejoice</w:t>
      </w:r>
    </w:p>
    <w:p w14:paraId="4AA9717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call to "Rejoice greatly" in Zechariah 9:9 is a powerful reminder to maintain a spirit of joy, regardless of circumstances. Joy is a fruit of the Spirit and a testament to our faith in Christ. By choosing joy, we reflect the hope and peace that comes from knowing Jesus, drawing others to the light of His love.</w:t>
      </w:r>
    </w:p>
    <w:p w14:paraId="6172DA3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incorporate rejoicing in your daily life despite challenges you face?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rejoicing is emphasized as a response to God's promises in Zechariah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heart of joy and gratitude? </w:t>
      </w:r>
    </w:p>
    <w:p w14:paraId="3F3463BA"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C19BE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B7068B2" w14:textId="77777777" w:rsidR="00DD6609" w:rsidRDefault="00DD6609" w:rsidP="00DD6609">
      <w:pPr>
        <w:spacing w:line="247" w:lineRule="auto"/>
        <w:rPr>
          <w:rFonts w:eastAsia="Times New Roman"/>
          <w:b/>
          <w:bCs/>
          <w:kern w:val="0"/>
          <w:sz w:val="21"/>
          <w:szCs w:val="21"/>
        </w:rPr>
      </w:pPr>
    </w:p>
    <w:p w14:paraId="0E295C3A" w14:textId="5485C8A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Promise of Peace</w:t>
      </w:r>
    </w:p>
    <w:p w14:paraId="63C3C90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9:10 speaks of a time when God will "proclaim peace to the nations." This peace is not just the absence of conflict but the presence of God's wholeness and harmony. In a world filled with strife, we are called to be peacemakers, spreading the message of reconciliation through Christ. Let us be ambassadors of His peace, fostering unity and understanding in our communities.</w:t>
      </w:r>
    </w:p>
    <w:p w14:paraId="6F642EDE" w14:textId="77777777" w:rsidR="00DD6609" w:rsidRDefault="00DD6609" w:rsidP="00DD6609">
      <w:pPr>
        <w:spacing w:line="247" w:lineRule="auto"/>
      </w:pPr>
      <w:r w:rsidRPr="00F6333B">
        <w:rPr>
          <w:rFonts w:eastAsia="Times New Roman"/>
          <w:kern w:val="0"/>
          <w:sz w:val="21"/>
          <w:szCs w:val="21"/>
        </w:rPr>
        <w:t>1. How can you actively pursue peace in your community, inspired by Zechariah 9's promise of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peace is emphasized as a divine promise in Zechariah 9, and how does it affect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embody the peace described in Zechariah 9 in your daily life?</w:t>
      </w:r>
    </w:p>
    <w:p w14:paraId="7C7D49BA" w14:textId="790FD4D0"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Strength of the Covenant</w:t>
      </w:r>
    </w:p>
    <w:p w14:paraId="6D825A0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9:11, God reminds His people of the "blood of your covenant," pointing to the ultimate covenant through Christ's sacrifice. This covenant is unbreakable, offering us eternal security and hope. As we live out our faith, let us remember the strength of this covenant, which empowers us to overcome challenges and live victoriously.</w:t>
      </w:r>
    </w:p>
    <w:p w14:paraId="3CC5C41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rely on God's covenant for strength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covenant's strength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commitment to God's covenant? </w:t>
      </w:r>
    </w:p>
    <w:p w14:paraId="12234374"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1A894C"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BD55463" w14:textId="77777777" w:rsidR="00DD6609" w:rsidRDefault="00DD6609" w:rsidP="00DD6609">
      <w:pPr>
        <w:spacing w:line="247" w:lineRule="auto"/>
        <w:rPr>
          <w:rFonts w:eastAsia="Times New Roman"/>
          <w:b/>
          <w:bCs/>
          <w:kern w:val="0"/>
          <w:sz w:val="21"/>
          <w:szCs w:val="21"/>
        </w:rPr>
      </w:pPr>
    </w:p>
    <w:p w14:paraId="0A00B40C" w14:textId="4B11FAF5"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Hope of Restoration</w:t>
      </w:r>
    </w:p>
    <w:p w14:paraId="5807F65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9:12 calls us to "Return to your stronghold, O prisoners of hope." This verse speaks to the promise of restoration and redemption. No matter how far we may stray, God invites us back to His loving embrace. Our hope is not in our circumstances but in the steadfast love of the Lord, who restores and renews us.</w:t>
      </w:r>
    </w:p>
    <w:p w14:paraId="44825A7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and how can you contribute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promise of restoration is important for personal spiritual growth? </w:t>
      </w:r>
    </w:p>
    <w:p w14:paraId="57D598E4"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Victory</w:t>
      </w:r>
    </w:p>
    <w:p w14:paraId="385740D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chapter assures us of God's ultimate victory over evil. Zechariah 9:15 declares, "The LORD of Hosts will defend them." This victory is not just a future promise but a present reality through Christ's resurrection. As believers, we can live confidently, knowing that we are more than conquerors through Him who loves us.</w:t>
      </w:r>
    </w:p>
    <w:p w14:paraId="0660368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assurance of victory in Zechariah 9 to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divine victory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the promise of victory in your daily decisions? </w:t>
      </w:r>
    </w:p>
    <w:p w14:paraId="7E6ACB91"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0C8AE7"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1D2BB6B" w14:textId="77777777" w:rsidR="00DD6609" w:rsidRDefault="00DD6609" w:rsidP="00DD6609">
      <w:pPr>
        <w:spacing w:line="247" w:lineRule="auto"/>
        <w:rPr>
          <w:rFonts w:eastAsia="Times New Roman"/>
          <w:b/>
          <w:bCs/>
          <w:kern w:val="0"/>
          <w:sz w:val="21"/>
          <w:szCs w:val="21"/>
        </w:rPr>
      </w:pPr>
    </w:p>
    <w:p w14:paraId="34199804" w14:textId="783985E6"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Call to Be a Light</w:t>
      </w:r>
    </w:p>
    <w:p w14:paraId="54E98E4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9:16 describes God's people as "the flock of His people," whom He will save. As His flock, we are called to be a light in the darkness, reflecting His glory to the world. Let us shine brightly, sharing the good news of Jesus with those around us, and drawing them into the fold of His love.</w:t>
      </w:r>
    </w:p>
    <w:p w14:paraId="1F04BFF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be a light in your community, inspired by Zechariah 9's message of hope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being a light to others is emphasized in Zechariah 9, and how can you apply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the light of God's promise in your daily interactions? </w:t>
      </w:r>
    </w:p>
    <w:p w14:paraId="14455614"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Joy of Salvation</w:t>
      </w:r>
    </w:p>
    <w:p w14:paraId="4303ED9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Finally, Zechariah 9:17 exclaims, "How lovely they will be, and how beautiful! Grain will make the young men flourish, and new wine, the young women." This imagery of abundance and beauty points to the joy of salvation. In Christ, we find true fulfillment and joy, a joy that overflows and impacts every area of our lives. Let us celebrate this salvation daily, living as joyful witnesses of His grace.</w:t>
      </w:r>
    </w:p>
    <w:p w14:paraId="08BEC021"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experience and share the joy of salvation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joy is an essential aspect of salvation in Zechariah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joy in your spiritual journey?</w:t>
      </w:r>
      <w:r w:rsidRPr="001B37DC">
        <w:br w:type="page"/>
      </w:r>
    </w:p>
    <w:p w14:paraId="18DD78A6"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10 Teaching Points and Bible Study Questions</w:t>
      </w:r>
    </w:p>
    <w:p w14:paraId="036A36CD" w14:textId="1C6CE33F"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Seek the Lord for Rain</w:t>
      </w:r>
    </w:p>
    <w:p w14:paraId="1CC4F65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10:1, we are encouraged to "ask the LORD for rain in the season of spring rain." This is a reminder that God is the ultimate provider of all our needs. Just as rain is essential for crops to grow, seeking God in prayer is essential for spiritual growth. When we rely on Him, He showers us with blessings and guidance. Remember, "The LORD makes the storm clouds; He gives showers of rain to men, and plants of the field to everyone."</w:t>
      </w:r>
    </w:p>
    <w:p w14:paraId="4B2A62D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seek the Lord for guidance in times of spiritual dryness?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 first is crucial before pursuing other solutions?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 for provision in your life? </w:t>
      </w:r>
    </w:p>
    <w:p w14:paraId="341E6450"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Beware of False Shepherds</w:t>
      </w:r>
    </w:p>
    <w:p w14:paraId="0CFB303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10:2 warns us about the dangers of false shepherds: "For the idols speak deceit, the diviners see illusions, and they tell false dreams." In a world filled with misleading voices, it's crucial to discern truth from deception. Ground yourself in Scripture and seek wisdom from God to avoid being led astray by those who do not have your best interests at heart.</w:t>
      </w:r>
    </w:p>
    <w:p w14:paraId="1B75C86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discern between true and false spiritual leaders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false shepherds despite their misleading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protect yourself from being misled by false teachings? </w:t>
      </w:r>
    </w:p>
    <w:p w14:paraId="4F3F5D30"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E509AA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95D0729" w14:textId="77777777" w:rsidR="00DD6609" w:rsidRDefault="00DD6609" w:rsidP="00DD6609">
      <w:pPr>
        <w:spacing w:line="247" w:lineRule="auto"/>
        <w:rPr>
          <w:rFonts w:eastAsia="Times New Roman"/>
          <w:b/>
          <w:bCs/>
          <w:kern w:val="0"/>
          <w:sz w:val="21"/>
          <w:szCs w:val="21"/>
        </w:rPr>
      </w:pPr>
    </w:p>
    <w:p w14:paraId="1096257C" w14:textId="0548EA9C"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God’s Compassion for His People</w:t>
      </w:r>
    </w:p>
    <w:p w14:paraId="6B28C88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God's love and compassion for His people are evident in Zechariah 10:3, where He declares, "My anger burns against the shepherds, and I will punish the leaders." This shows that God is deeply concerned about the well-being of His flock. He is a just God who will hold accountable those who lead His people astray. Trust in His justice and care.</w:t>
      </w:r>
    </w:p>
    <w:p w14:paraId="16A1017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recognize and respond to God's compassion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compassion to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compassion influence your interactions with others? </w:t>
      </w:r>
    </w:p>
    <w:p w14:paraId="39C2DF5E"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Strength in the Lord</w:t>
      </w:r>
    </w:p>
    <w:p w14:paraId="03FFF38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10:5, we see a powerful image of strength: "They will be like mighty men trampling the muddy streets in battle." This verse reminds us that our strength comes from the Lord. When we align ourselves with His will, we become empowered to overcome challenges and obstacles. Lean on His strength, and you will find victory in life's battles.</w:t>
      </w:r>
    </w:p>
    <w:p w14:paraId="0D2DC4A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draw strength from the Lord in challenging situations today, as described in Zechariah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on God's strength is emphasized in Zechariah 10, and how can it apply to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the Lord's strength in your daily routine? </w:t>
      </w:r>
    </w:p>
    <w:p w14:paraId="569C4493"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546BEC"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970F311" w14:textId="77777777" w:rsidR="00DD6609" w:rsidRDefault="00DD6609" w:rsidP="00DD6609">
      <w:pPr>
        <w:spacing w:line="247" w:lineRule="auto"/>
        <w:rPr>
          <w:rFonts w:eastAsia="Times New Roman"/>
          <w:b/>
          <w:bCs/>
          <w:kern w:val="0"/>
          <w:sz w:val="21"/>
          <w:szCs w:val="21"/>
        </w:rPr>
      </w:pPr>
    </w:p>
    <w:p w14:paraId="2FDF03C1" w14:textId="18BD18E6"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Restoration and Redemption</w:t>
      </w:r>
    </w:p>
    <w:p w14:paraId="199FD3F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10:6 speaks of God's promise to restore His people: "I will strengthen the house of Judah and save the house of Joseph." This is a beautiful reminder that no matter how far we may stray, God is always ready to redeem and restore us. His grace is sufficient, and His mercy is new every morning. Embrace His promise of restoration.</w:t>
      </w:r>
    </w:p>
    <w:p w14:paraId="104CC925" w14:textId="77777777" w:rsidR="00DD6609" w:rsidRDefault="00DD6609" w:rsidP="00DD6609">
      <w:pPr>
        <w:spacing w:line="247" w:lineRule="auto"/>
      </w:pPr>
      <w:r w:rsidRPr="00F6333B">
        <w:rPr>
          <w:rFonts w:eastAsia="Times New Roman"/>
          <w:kern w:val="0"/>
          <w:sz w:val="21"/>
          <w:szCs w:val="21"/>
        </w:rPr>
        <w:t>1. How can you actively participate in God's restoration and redemption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faith in God's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redemption and restoration for His people in Zechariah 10?</w:t>
      </w:r>
    </w:p>
    <w:p w14:paraId="67838992" w14:textId="1822F63A"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w:t>
      </w:r>
    </w:p>
    <w:p w14:paraId="3C41940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assurance of God's unfailing love is highlighted in Zechariah 10:6, where He says, "I will restore them because I have compassion on them." God's love is not conditional; it is steadfast and enduring. Even when we falter, His love remains constant. Let this truth fill your heart with hope and gratitude.</w:t>
      </w:r>
    </w:p>
    <w:p w14:paraId="3AD8E99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recognize and rely on God's unfailing love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unfailing love is essential for community restoration and 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unfailing love in your daily interactions? </w:t>
      </w:r>
    </w:p>
    <w:p w14:paraId="18630F2D"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125F56"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168E25B7" w14:textId="77777777" w:rsidR="00DD6609" w:rsidRDefault="00DD6609" w:rsidP="00DD6609">
      <w:pPr>
        <w:spacing w:line="247" w:lineRule="auto"/>
        <w:rPr>
          <w:rFonts w:eastAsia="Times New Roman"/>
          <w:b/>
          <w:bCs/>
          <w:kern w:val="0"/>
          <w:sz w:val="21"/>
          <w:szCs w:val="21"/>
        </w:rPr>
      </w:pPr>
    </w:p>
    <w:p w14:paraId="2E875620" w14:textId="6BE04A45"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Unity Among God’s People</w:t>
      </w:r>
    </w:p>
    <w:p w14:paraId="18FFC98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10:7 emphasizes the importance of unity: "Ephraim will be like a mighty man, and their hearts will be glad as with wine." When God's people come together in unity, they become a formidable force for good. Strive for harmony and cooperation within your community, and witness the joy and strength that unity brings.</w:t>
      </w:r>
    </w:p>
    <w:p w14:paraId="27E38AA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we foster unity among diverse groups within our church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unity is essential for fulfilling God's purpose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reconciliation and unity in your relationships? </w:t>
      </w:r>
    </w:p>
    <w:p w14:paraId="5F4AE223"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 Plan</w:t>
      </w:r>
    </w:p>
    <w:p w14:paraId="56D23EC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 xml:space="preserve">In Zechariah 10:9, God declares, "Though I </w:t>
      </w:r>
      <w:proofErr w:type="spellStart"/>
      <w:r w:rsidRPr="00F6333B">
        <w:rPr>
          <w:rFonts w:eastAsia="Times New Roman"/>
          <w:kern w:val="0"/>
          <w:sz w:val="21"/>
          <w:szCs w:val="21"/>
        </w:rPr>
        <w:t>sow</w:t>
      </w:r>
      <w:proofErr w:type="spellEnd"/>
      <w:r w:rsidRPr="00F6333B">
        <w:rPr>
          <w:rFonts w:eastAsia="Times New Roman"/>
          <w:kern w:val="0"/>
          <w:sz w:val="21"/>
          <w:szCs w:val="21"/>
        </w:rPr>
        <w:t xml:space="preserve"> them among the nations, they will remember Me in distant lands." This verse reassures us that God has a sovereign plan for His people, even when circumstances seem uncertain. Trust in His divine purpose, knowing that He is working all things together for good.</w:t>
      </w:r>
    </w:p>
    <w:p w14:paraId="5ABECE2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trust God's sovereign plan when facing uncertainty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sometimes includes challenges or hardships for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daily decisions with God's sovereign plan? </w:t>
      </w:r>
    </w:p>
    <w:p w14:paraId="317E3F54"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38E02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FBC4D7C" w14:textId="77777777" w:rsidR="00DD6609" w:rsidRDefault="00DD6609" w:rsidP="00DD6609">
      <w:pPr>
        <w:spacing w:line="247" w:lineRule="auto"/>
        <w:rPr>
          <w:rFonts w:eastAsia="Times New Roman"/>
          <w:b/>
          <w:bCs/>
          <w:kern w:val="0"/>
          <w:sz w:val="21"/>
          <w:szCs w:val="21"/>
        </w:rPr>
      </w:pPr>
    </w:p>
    <w:p w14:paraId="64F8808B" w14:textId="5FFB1E0A"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Promise of Return</w:t>
      </w:r>
    </w:p>
    <w:p w14:paraId="2C68396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10:10 offers a promise of return: "I will bring them back from the land of Egypt and gather them from Assyria." This is a powerful reminder that God never forgets His promises. He is faithful to bring His people back to Him, no matter how far they have wandered. Hold onto His promises, for they are sure and true.</w:t>
      </w:r>
    </w:p>
    <w:p w14:paraId="356FD7C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promise of return to your personal journey of faith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from trusting in God's promise of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promise of return is significant for your spiritual growth and community? </w:t>
      </w:r>
    </w:p>
    <w:p w14:paraId="1EB5A438"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Everlasting Strength</w:t>
      </w:r>
    </w:p>
    <w:p w14:paraId="3969B14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Finally, Zechariah 10:12 assures us of God's everlasting strength: "I will strengthen them in the LORD, and in His name they will walk." Our journey of faith is sustained by His strength. As we walk in His name, we are empowered to live out our calling with courage and conviction. Let His strength be your foundation as you navigate life's path.</w:t>
      </w:r>
    </w:p>
    <w:p w14:paraId="26C33F86"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rely on God's strength in challenging situations you face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strength is described as everlasting in your personal experiences?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seek God's strength in moments of weakness?</w:t>
      </w:r>
      <w:r w:rsidRPr="001B37DC">
        <w:br w:type="page"/>
      </w:r>
    </w:p>
    <w:p w14:paraId="2B68B0C7"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11 Teaching Points and Bible Study Questions</w:t>
      </w:r>
    </w:p>
    <w:p w14:paraId="6A528580" w14:textId="35F55E72"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Consequences of Rejection</w:t>
      </w:r>
    </w:p>
    <w:p w14:paraId="7AD87D1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Zechariah 11, we see a vivid portrayal of what happens when people reject God's guidance. The chapter opens with a warning of destruction: "Open your doors, O Lebanon, that the fire may consume your cedars!" (Zechariah 11:1). This serves as a reminder that turning away from God's path can lead to dire consequences. It's a call to remain steadfast in faith and to embrace the wisdom that comes from above.</w:t>
      </w:r>
    </w:p>
    <w:p w14:paraId="5E43529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past rejections help us make better choices in our current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rejecting guidance can lead to negative consequences in personal and community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11 about handling rejection in a constructive way? </w:t>
      </w:r>
    </w:p>
    <w:p w14:paraId="57C43B1A"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True Shepherds</w:t>
      </w:r>
    </w:p>
    <w:p w14:paraId="1E1C42E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11 highlights the importance of genuine leadership. God appoints shepherds to guide His flock, but when these leaders fail, the people suffer. "Woe to the worthless shepherd who deserts the flock!" (Zechariah 11:17). This lesson encourages us to seek leaders who are committed to God's truth and to be discerning in whom we follow.</w:t>
      </w:r>
    </w:p>
    <w:p w14:paraId="3D3EF4A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identify and support true shepherds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shepherds are crucial for spiritual growth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follow true shepherds rather than false ones? </w:t>
      </w:r>
    </w:p>
    <w:p w14:paraId="0BEA96E2"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D307387"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1DEB09F4" w14:textId="77777777" w:rsidR="00DD6609" w:rsidRDefault="00DD6609" w:rsidP="00DD6609">
      <w:pPr>
        <w:spacing w:line="247" w:lineRule="auto"/>
        <w:rPr>
          <w:rFonts w:eastAsia="Times New Roman"/>
          <w:b/>
          <w:bCs/>
          <w:kern w:val="0"/>
          <w:sz w:val="21"/>
          <w:szCs w:val="21"/>
        </w:rPr>
      </w:pPr>
    </w:p>
    <w:p w14:paraId="333B8920" w14:textId="26CCE7F3"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Value of Obedience</w:t>
      </w:r>
    </w:p>
    <w:p w14:paraId="0E0852C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Obedience to God is a recurring theme in Scripture, and Zechariah 11 is no exception. The chapter illustrates the blessings that come from following God's commands and the chaos that ensues when we stray.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 pastured the flock marked for slaughter, particularly the oppressed of the flock" (Zechariah 11:7). This serves as a reminder that obedience is not just a duty but a pathway to peace and protection.</w:t>
      </w:r>
    </w:p>
    <w:p w14:paraId="705CD1C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value of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11 about the consequences of disobedience in your life? </w:t>
      </w:r>
    </w:p>
    <w:p w14:paraId="33E849DC"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Betrayal</w:t>
      </w:r>
    </w:p>
    <w:p w14:paraId="716647E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11 poignantly foreshadows the betrayal of Christ for thirty pieces of silver. "And they weighed out my wages—thirty pieces of silver" (Zechariah 11:12). This prophecy underscores the gravity of betrayal and the ultimate price of turning against God's anointed. It calls us to examine our own loyalties and to remain faithful to our Savior.</w:t>
      </w:r>
    </w:p>
    <w:p w14:paraId="7BE2221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understanding the cost of betrayal in Zechariah 11 influence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betrayal often leads to greater consequences than anticipated?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11 about valuing trust and integrity in your community? </w:t>
      </w:r>
    </w:p>
    <w:p w14:paraId="0A3A87AA"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69912C"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1874CC92" w14:textId="77777777" w:rsidR="00DD6609" w:rsidRDefault="00DD6609" w:rsidP="00DD6609">
      <w:pPr>
        <w:spacing w:line="247" w:lineRule="auto"/>
        <w:rPr>
          <w:rFonts w:eastAsia="Times New Roman"/>
          <w:b/>
          <w:bCs/>
          <w:kern w:val="0"/>
          <w:sz w:val="21"/>
          <w:szCs w:val="21"/>
        </w:rPr>
      </w:pPr>
    </w:p>
    <w:p w14:paraId="2D43BCA1" w14:textId="24F2FA30"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Significance of Covenant</w:t>
      </w:r>
    </w:p>
    <w:p w14:paraId="1AA83D5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breaking of the covenant in Zechariah 11 serves as a powerful reminder of the importance of our relationship with God. "Then I took my staff called Favor and broke it, revoking the covenant I had made with all the nations" (Zechariah 11:10). This act symbolizes the severing of divine protection when we fail to uphold our end of the covenant. It encourages us to cherish and uphold our commitments to God.</w:t>
      </w:r>
    </w:p>
    <w:p w14:paraId="4B08EB60" w14:textId="77777777" w:rsidR="00DD6609" w:rsidRDefault="00DD6609" w:rsidP="00DD6609">
      <w:pPr>
        <w:spacing w:line="247" w:lineRule="auto"/>
      </w:pPr>
      <w:r w:rsidRPr="00F6333B">
        <w:rPr>
          <w:rFonts w:eastAsia="Times New Roman"/>
          <w:kern w:val="0"/>
          <w:sz w:val="21"/>
          <w:szCs w:val="21"/>
        </w:rPr>
        <w:t>1. How can understanding broken covenants in Zechariah 11 influence your commitment to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covenant is crucial in personal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Zechariah 11 about the consequences of neglecting covenant responsibilities?</w:t>
      </w:r>
    </w:p>
    <w:p w14:paraId="6B8A25F2" w14:textId="736028C4"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2DDEA2E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God's judgment is a central theme in Zechariah 11. The chapter warns of the consequences that befall those who reject His authority. "For I will no longer have pity on the people of the land," declares the LORD (Zechariah 11:6). This serves as a sobering reminder of the reality of divine judgment and the need for repentance and humility before God.</w:t>
      </w:r>
    </w:p>
    <w:p w14:paraId="511C90F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understanding divine judgment in Zechariah 11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judgment is essential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11 about responding to warnings of divine judgment in your life? </w:t>
      </w:r>
    </w:p>
    <w:p w14:paraId="55D5F1BC"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00A929"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009E996" w14:textId="77777777" w:rsidR="00DD6609" w:rsidRDefault="00DD6609" w:rsidP="00DD6609">
      <w:pPr>
        <w:spacing w:line="247" w:lineRule="auto"/>
        <w:rPr>
          <w:rFonts w:eastAsia="Times New Roman"/>
          <w:b/>
          <w:bCs/>
          <w:kern w:val="0"/>
          <w:sz w:val="21"/>
          <w:szCs w:val="21"/>
        </w:rPr>
      </w:pPr>
    </w:p>
    <w:p w14:paraId="4FF363FF" w14:textId="0C666A55"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Call to Compassion</w:t>
      </w:r>
    </w:p>
    <w:p w14:paraId="475013E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Amidst the warnings and judgments, Zechariah 11 also calls us to compassion. The shepherd's care for the oppressed flock reflects God's heart for the vulnerable.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 pastured the flock marked for slaughter, particularly the oppressed of the flock" (Zechariah 11:7). This lesson encourages us to extend God's love and mercy to those in need, reflecting His character in our actions.</w:t>
      </w:r>
    </w:p>
    <w:p w14:paraId="6618CF8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show compassion to those who feel abandoned or rejected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in leadership roles, as seen in Zechariah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11 about balancing justice and compassion in difficult situations? </w:t>
      </w:r>
    </w:p>
    <w:p w14:paraId="60DE2783"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False Security</w:t>
      </w:r>
    </w:p>
    <w:p w14:paraId="459EB2A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11 warns against placing our trust in false securities. The chapter illustrates how reliance on anything other than God leads to downfall. "Let the dying die, and the perishing perish; let those who are left eat one another’s flesh" (Zechariah 11:9). This stark imagery serves as a caution against the dangers of misplaced trust and the importance of anchoring our hope in God alone.</w:t>
      </w:r>
    </w:p>
    <w:p w14:paraId="7438268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identify and avoid false security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false security over genuine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security is rooted in truth? </w:t>
      </w:r>
    </w:p>
    <w:p w14:paraId="3847A01E"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5359D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E80D123" w14:textId="77777777" w:rsidR="00DD6609" w:rsidRDefault="00DD6609" w:rsidP="00DD6609">
      <w:pPr>
        <w:spacing w:line="247" w:lineRule="auto"/>
        <w:rPr>
          <w:rFonts w:eastAsia="Times New Roman"/>
          <w:b/>
          <w:bCs/>
          <w:kern w:val="0"/>
          <w:sz w:val="21"/>
          <w:szCs w:val="21"/>
        </w:rPr>
      </w:pPr>
    </w:p>
    <w:p w14:paraId="292BDB6C" w14:textId="02A99334"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Power of Prophecy</w:t>
      </w:r>
    </w:p>
    <w:p w14:paraId="128D7CC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fulfillment of prophecy in Zechariah 11, particularly regarding the thirty pieces of silver, highlights the power and accuracy of God's Word. This serves as a testament to the reliability of Scripture and the assurance that God's promises will come to pass. It encourages us to delve into the Word with confidence, knowing that it is a lamp to our feet and a light to our path.</w:t>
      </w:r>
    </w:p>
    <w:p w14:paraId="58F991A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understanding prophecy in Zechariah 11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prophecy holds power in shaping faith and community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11 to better discern and respond to modern-day prophecies? </w:t>
      </w:r>
    </w:p>
    <w:p w14:paraId="79556A96"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5CE7022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Despite the somber themes, Zechariah 11 ultimately points to the hope of redemption. The chapter foreshadows the coming of Christ, the Good Shepherd who lays down His life for the sheep. This hope is encapsulated in the promise of restoration and salvation through Jesus. It reminds us that no matter how bleak the circumstances, God's plan for redemption is always at work, offering us eternal hope and peace.</w:t>
      </w:r>
    </w:p>
    <w:p w14:paraId="254AE0E6"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find hope in redemption when facing betrayal or disappointment, as seen in Zechariah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redemptive plan through the imagery in Zechariah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redemption in Zechariah 11 inspire you to offer grace in difficult relationships?</w:t>
      </w:r>
      <w:r w:rsidRPr="001B37DC">
        <w:br w:type="page"/>
      </w:r>
    </w:p>
    <w:p w14:paraId="44A290A6"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12 Teaching Points and Bible Study Questions</w:t>
      </w:r>
    </w:p>
    <w:p w14:paraId="2B9419E1" w14:textId="6EE3FBB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Sovereignty of God</w:t>
      </w:r>
    </w:p>
    <w:p w14:paraId="6BB1A3F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12 opens with a powerful reminder of God's sovereignty: "The burden of the word of the LORD concerning Israel. Thus declares the LORD, who stretches out the heavens and lays the foundation of the earth, who forms the spirit of man within him" (Zechariah 12:1). This verse sets the stage for understanding that God is in control of all creation, including the intricate details of our lives. Embrace this truth to find peace and assurance in His divine plan.</w:t>
      </w:r>
    </w:p>
    <w:p w14:paraId="18EBB1F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God's sovereignty in Zechariah 12 influence your daily decision-making and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nations can impact your perspective on current world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life with God's sovereign plans as seen in Zechariah 12? </w:t>
      </w:r>
    </w:p>
    <w:p w14:paraId="251720FB"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Jerusalem: A Cup of Reeling</w:t>
      </w:r>
    </w:p>
    <w:p w14:paraId="0359054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 2, God declares, "Behold, I will make Jerusalem a cup of reeling for all the surrounding peoples." This imagery of a cup of reeling signifies the tumult and confusion that will come upon those who oppose God's chosen city. It serves as a reminder that standing against God's purposes leads to instability and chaos. Align yourself with God's will to avoid the pitfalls of opposition.</w:t>
      </w:r>
    </w:p>
    <w:p w14:paraId="092BD18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find strength in God when facing overwhelming challenges like Jerusalem's prophesied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Jerusalem as a symbol of His protection and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your community when it feels like a "cup of reeling"? </w:t>
      </w:r>
    </w:p>
    <w:p w14:paraId="3F530823"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3BC652"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3A969C4" w14:textId="77777777" w:rsidR="00DD6609" w:rsidRDefault="00DD6609" w:rsidP="00DD6609">
      <w:pPr>
        <w:spacing w:line="247" w:lineRule="auto"/>
        <w:rPr>
          <w:rFonts w:eastAsia="Times New Roman"/>
          <w:b/>
          <w:bCs/>
          <w:kern w:val="0"/>
          <w:sz w:val="21"/>
          <w:szCs w:val="21"/>
        </w:rPr>
      </w:pPr>
    </w:p>
    <w:p w14:paraId="7111067F" w14:textId="3C340B7C"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A Heavy Stone for the Nations</w:t>
      </w:r>
    </w:p>
    <w:p w14:paraId="35331EAA"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Verse 3 states, "On that day, when all the nations of the earth gather against her, I will make Jerusalem a heavy stone for all the peoples." This metaphor of a heavy stone illustrates the futility of resisting God's plans. Just as a heavy stone cannot be easily moved, God's purposes are unshakeable. Trust in His steadfastness and find strength in His unchanging nature.</w:t>
      </w:r>
    </w:p>
    <w:p w14:paraId="052C223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concept of a "heavy stone" to challenges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Jerusalem as a symbol of strength and burden for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Zechariah 12 about handling opposition in your personal life? </w:t>
      </w:r>
    </w:p>
    <w:p w14:paraId="09299C9B"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Divine Protection for God's People</w:t>
      </w:r>
    </w:p>
    <w:p w14:paraId="1C69AD1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12:4 promises divine intervention: "On that day, declares the LORD, I will strike every horse with panic and its rider with madness." This assurance of protection highlights God's commitment to safeguarding His people. In times of trouble, remember that God is your shield and defender, ready to intervene on your behalf.</w:t>
      </w:r>
    </w:p>
    <w:p w14:paraId="1D23245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seek God's protection in challenging situations today, as described in Zechariah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protection is essential for maintaining faith during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of protection in daily life? </w:t>
      </w:r>
    </w:p>
    <w:p w14:paraId="3638AB1E"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2F14BB"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6A20EAEB" w14:textId="77777777" w:rsidR="00DD6609" w:rsidRDefault="00DD6609" w:rsidP="00DD6609">
      <w:pPr>
        <w:spacing w:line="247" w:lineRule="auto"/>
        <w:rPr>
          <w:rFonts w:eastAsia="Times New Roman"/>
          <w:b/>
          <w:bCs/>
          <w:kern w:val="0"/>
          <w:sz w:val="21"/>
          <w:szCs w:val="21"/>
        </w:rPr>
      </w:pPr>
    </w:p>
    <w:p w14:paraId="6835687B" w14:textId="633B044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Supernatural Strength of Judah</w:t>
      </w:r>
    </w:p>
    <w:p w14:paraId="63F618D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Verse 5 reveals, "Then the leaders of Judah will say in their hearts, 'The people of Jerusalem are my strength through the LORD of Hosts, their God.'" This acknowledgment of strength through God emphasizes the importance of relying on His power rather than our own. Let this truth inspire you to seek His strength in your daily endeavors.</w:t>
      </w:r>
    </w:p>
    <w:p w14:paraId="6CB3E4DA" w14:textId="77777777" w:rsidR="00DD6609" w:rsidRDefault="00DD6609" w:rsidP="00DD6609">
      <w:pPr>
        <w:spacing w:line="247" w:lineRule="auto"/>
      </w:pPr>
      <w:r w:rsidRPr="00F6333B">
        <w:rPr>
          <w:rFonts w:eastAsia="Times New Roman"/>
          <w:kern w:val="0"/>
          <w:sz w:val="21"/>
          <w:szCs w:val="21"/>
        </w:rPr>
        <w:t>1. How can you rely on God's strength in challenging situations like Judah did in Zechariah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chose to empower Judah supernaturally, and how does this apply to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Judah's example about facing overwhelming odds with faith and confidence?</w:t>
      </w:r>
    </w:p>
    <w:p w14:paraId="3EBC5DF3" w14:textId="3950D2CD"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Refining Fire of Trials</w:t>
      </w:r>
    </w:p>
    <w:p w14:paraId="5B6D04B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 6, God declares, "On that day I will make the leaders of Judah like a firepot in a woodpile, like a flaming torch among sheaves." This imagery of fire signifies purification and refinement. Trials are opportunities for growth and transformation. Embrace them as a means to become more like Christ, refined and purified for His purposes.</w:t>
      </w:r>
    </w:p>
    <w:p w14:paraId="005B180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find strength in God during trials that refine your faith like fire?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trials to refine and purify our character?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trials as opportunities for spiritual growth? </w:t>
      </w:r>
    </w:p>
    <w:p w14:paraId="03BEBF3A"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26F4413"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71321DAA" w14:textId="77777777" w:rsidR="00DD6609" w:rsidRDefault="00DD6609" w:rsidP="00DD6609">
      <w:pPr>
        <w:spacing w:line="247" w:lineRule="auto"/>
        <w:rPr>
          <w:rFonts w:eastAsia="Times New Roman"/>
          <w:b/>
          <w:bCs/>
          <w:kern w:val="0"/>
          <w:sz w:val="21"/>
          <w:szCs w:val="21"/>
        </w:rPr>
      </w:pPr>
    </w:p>
    <w:p w14:paraId="41B6ABAD" w14:textId="61937666"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Humbling of the Proud</w:t>
      </w:r>
    </w:p>
    <w:p w14:paraId="17E4D67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12:7 states, "The LORD will save the tents of Judah first, so that the glory of the house of David and of the people of Jerusalem may not be greater than that of Judah." This verse underscores the importance of humility. God exalts the humble and brings low the proud. Cultivate a heart of humility, recognizing that all glory belongs to Him.</w:t>
      </w:r>
    </w:p>
    <w:p w14:paraId="4104EB4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recognizing God's sovereignty help you overcome pride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spiritual growth and community harmony?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humble yourself in challenging situations? </w:t>
      </w:r>
    </w:p>
    <w:p w14:paraId="74C1C36C"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Spirit of Grace and Supplication</w:t>
      </w:r>
    </w:p>
    <w:p w14:paraId="487309E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Verse 10 promises, "Then I will pour out on the house of David and on the residents of Jerusalem a spirit of grace and supplication." This outpouring of grace and supplication is a call to prayer and repentance. Seek God's grace daily, and let your prayers be filled with heartfelt supplication, knowing that He hears and responds.</w:t>
      </w:r>
    </w:p>
    <w:p w14:paraId="004F027D"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cultivate a spirit of grace and supplication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spirit of grace and supplication is essential for personal and communal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the spirit of grace and supplication into your prayer life? </w:t>
      </w:r>
    </w:p>
    <w:p w14:paraId="2E3A27D7"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730E21"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79CA18A8" w14:textId="77777777" w:rsidR="00DD6609" w:rsidRDefault="00DD6609" w:rsidP="00DD6609">
      <w:pPr>
        <w:spacing w:line="247" w:lineRule="auto"/>
        <w:rPr>
          <w:rFonts w:eastAsia="Times New Roman"/>
          <w:b/>
          <w:bCs/>
          <w:kern w:val="0"/>
          <w:sz w:val="21"/>
          <w:szCs w:val="21"/>
        </w:rPr>
      </w:pPr>
    </w:p>
    <w:p w14:paraId="721F31A6" w14:textId="41F1F17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Mourning for the Pierced One</w:t>
      </w:r>
    </w:p>
    <w:p w14:paraId="31C0AF0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12:10 continues, "They will look on Me, the One they have pierced, and they will mourn for Him as one mourns for an only child." This prophecy points to the crucifixion of Christ and the deep sorrow it evokes. Reflect on the sacrifice of Jesus, allowing it to deepen your love and gratitude for the salvation He provides.</w:t>
      </w:r>
    </w:p>
    <w:p w14:paraId="4806B1C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personal reflection on mourning for the Pierced One deepen your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mourning is significant in fostering unity and healing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honor the sacrifice of the Pierced One in your daily life? </w:t>
      </w:r>
    </w:p>
    <w:p w14:paraId="43DECECC"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55B0481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 xml:space="preserve">Finally, verse 11 speaks of a great mourning in Jerusalem, "like the mourning of </w:t>
      </w:r>
      <w:proofErr w:type="spellStart"/>
      <w:r w:rsidRPr="00F6333B">
        <w:rPr>
          <w:rFonts w:eastAsia="Times New Roman"/>
          <w:kern w:val="0"/>
          <w:sz w:val="21"/>
          <w:szCs w:val="21"/>
        </w:rPr>
        <w:t>Hadad-rimmon</w:t>
      </w:r>
      <w:proofErr w:type="spellEnd"/>
      <w:r w:rsidRPr="00F6333B">
        <w:rPr>
          <w:rFonts w:eastAsia="Times New Roman"/>
          <w:kern w:val="0"/>
          <w:sz w:val="21"/>
          <w:szCs w:val="21"/>
        </w:rPr>
        <w:t xml:space="preserve"> in the plain of Megiddo." This mourning leads to restoration and renewal. God's promises of restoration are sure and steadfast. Hold onto the hope of His redemptive work in your life, trusting that He will bring beauty from ashes and joy from mourning.</w:t>
      </w:r>
    </w:p>
    <w:p w14:paraId="66CA8E58"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promise of restoration in Zechariah 12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of restoration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restoration inspire hope and resilience in difficult times?</w:t>
      </w:r>
      <w:r w:rsidRPr="001B37DC">
        <w:br w:type="page"/>
      </w:r>
    </w:p>
    <w:p w14:paraId="03C3A6B5"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13 Teaching Points and Bible Study Questions</w:t>
      </w:r>
    </w:p>
    <w:p w14:paraId="03DF0DFA" w14:textId="5920D379"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A Fountain of Cleansing</w:t>
      </w:r>
    </w:p>
    <w:p w14:paraId="1F27E75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13:1 opens with a promise of a "fountain" that will be opened to cleanse from sin and impurity. This is a powerful reminder of the cleansing power of Christ's sacrifice. Just as water purifies, the blood of Jesus washes away our sins, offering us a fresh start. Embrace this cleansing daily, allowing it to renew your spirit and guide your actions.</w:t>
      </w:r>
    </w:p>
    <w:p w14:paraId="58E2E54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concept of a cleansing fountain to your daily spiritual practices?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fountain symbolizes continuous cleansing in your personal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experience spiritual renewal like the cleansing fountain in Zechariah 13? </w:t>
      </w:r>
    </w:p>
    <w:p w14:paraId="138375A5"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End of Idolatry</w:t>
      </w:r>
    </w:p>
    <w:p w14:paraId="3544F70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 2, God declares that He will remove idols from the land. This is a call to examine our own lives for anything that takes precedence over our relationship with God. Whether it's material possessions, status, or even relationships, nothing should come before our devotion to Him. "You shall have no other gods before Me" (Exodus 20:3) is a timeless command that leads to true freedom.</w:t>
      </w:r>
    </w:p>
    <w:p w14:paraId="31C5E1A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identify and remove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persists despite its negative impact on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 remains your primary focus daily? </w:t>
      </w:r>
    </w:p>
    <w:p w14:paraId="367F8CA3"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9BD6A2"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10CCC50" w14:textId="77777777" w:rsidR="00DD6609" w:rsidRDefault="00DD6609" w:rsidP="00DD6609">
      <w:pPr>
        <w:spacing w:line="247" w:lineRule="auto"/>
        <w:rPr>
          <w:rFonts w:eastAsia="Times New Roman"/>
          <w:b/>
          <w:bCs/>
          <w:kern w:val="0"/>
          <w:sz w:val="21"/>
          <w:szCs w:val="21"/>
        </w:rPr>
      </w:pPr>
    </w:p>
    <w:p w14:paraId="0F6F4F51" w14:textId="1A85FB77"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False Prophets Exposed</w:t>
      </w:r>
    </w:p>
    <w:p w14:paraId="3C42830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13:3 warns against false prophets, emphasizing the importance of discernment. In a world filled with conflicting messages, we must anchor ourselves in Scripture to distinguish truth from deception. "Test all things; hold fast to what is good" (1 Thessalonians 5:21) is a practical approach to navigating today's challenges.</w:t>
      </w:r>
    </w:p>
    <w:p w14:paraId="5EA8C07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discern false teachings in today's world and protect your faith community from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false prophets, and how can you address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accountability and truthfulness in your spiritual leadership? </w:t>
      </w:r>
    </w:p>
    <w:p w14:paraId="0AED504F"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4D2E927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chapter highlights the transformative power of repentance. When we turn away from sin and towards God, we experience His grace and forgiveness. Repentance is not a one-time event but a continual process that draws us closer to God and aligns our lives with His will.</w:t>
      </w:r>
    </w:p>
    <w:p w14:paraId="0EB56F58"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embracing repentance transform your daily actions and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make repentance a consistent practice in your life? </w:t>
      </w:r>
    </w:p>
    <w:p w14:paraId="3B202AEC"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878DF2"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E186FD4" w14:textId="77777777" w:rsidR="00DD6609" w:rsidRDefault="00DD6609" w:rsidP="00DD6609">
      <w:pPr>
        <w:spacing w:line="247" w:lineRule="auto"/>
        <w:rPr>
          <w:rFonts w:eastAsia="Times New Roman"/>
          <w:b/>
          <w:bCs/>
          <w:kern w:val="0"/>
          <w:sz w:val="21"/>
          <w:szCs w:val="21"/>
        </w:rPr>
      </w:pPr>
    </w:p>
    <w:p w14:paraId="617D3877" w14:textId="685D4B23"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Role of the Shepherd</w:t>
      </w:r>
    </w:p>
    <w:p w14:paraId="1BEC219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Verse 7 speaks of the striking of the Shepherd, a prophecy fulfilled in Jesus Christ. This reminds us of the sacrificial love of our Savior, who laid down His life for His sheep. "I am the good shepherd. The good shepherd lays down His life for the sheep" (John 10:11). Let this truth inspire you to live a life of service and love.</w:t>
      </w:r>
    </w:p>
    <w:p w14:paraId="29BE7F2F" w14:textId="77777777" w:rsidR="00DD6609" w:rsidRDefault="00DD6609" w:rsidP="00DD6609">
      <w:pPr>
        <w:spacing w:line="247" w:lineRule="auto"/>
      </w:pPr>
      <w:r w:rsidRPr="00F6333B">
        <w:rPr>
          <w:rFonts w:eastAsia="Times New Roman"/>
          <w:kern w:val="0"/>
          <w:sz w:val="21"/>
          <w:szCs w:val="21"/>
        </w:rPr>
        <w:t>1. How can you identify and support true shepherds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shepherd's role is crucial in guiding and protecting the flock?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the shepherd's actions to apply in your leadership roles?</w:t>
      </w:r>
    </w:p>
    <w:p w14:paraId="212AD14E" w14:textId="2FAD6312"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Refining Process</w:t>
      </w:r>
    </w:p>
    <w:p w14:paraId="02AC56BC"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13:9 describes a refining process, likening it to the purification of silver and gold. Trials and challenges are opportunities for growth, shaping us into the people God intends us to be. Embrace these moments, knowing that they are refining your faith and character.</w:t>
      </w:r>
    </w:p>
    <w:p w14:paraId="2888230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identify and embrace the refining process in your personal spiritual journey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challenges is essential for spiritual growth and refinement?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refining process in difficult times? </w:t>
      </w:r>
    </w:p>
    <w:p w14:paraId="0E602729"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2A7B3A"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2B07A412" w14:textId="77777777" w:rsidR="00DD6609" w:rsidRDefault="00DD6609" w:rsidP="00DD6609">
      <w:pPr>
        <w:spacing w:line="247" w:lineRule="auto"/>
        <w:rPr>
          <w:rFonts w:eastAsia="Times New Roman"/>
          <w:b/>
          <w:bCs/>
          <w:kern w:val="0"/>
          <w:sz w:val="21"/>
          <w:szCs w:val="21"/>
        </w:rPr>
      </w:pPr>
    </w:p>
    <w:p w14:paraId="09B43D8E" w14:textId="01C62F0D"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A Call to Unity</w:t>
      </w:r>
    </w:p>
    <w:p w14:paraId="62AA26A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scattering and gathering of the flock in verse 7 is a call to unity among believers. In a world that often divides, we are called to come together as one body in Christ. "There is one body and one Spirit" (Ephesians 4:4). Unity strengthens our witness and reflects the love of Christ to the world.</w:t>
      </w:r>
    </w:p>
    <w:p w14:paraId="349AE6F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we foster unity in our community when faced with differing beliefs or opinions?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promote reconciliation and healing among divided groups?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unity is essential for spiritual growth and collective strength? </w:t>
      </w:r>
    </w:p>
    <w:p w14:paraId="359B279C"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w:t>
      </w:r>
    </w:p>
    <w:p w14:paraId="1C4B6703"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Throughout Zechariah 13, we see God's unwavering faithfulness to His people. Despite their shortcomings, He remains committed to His promises. This is a comforting reminder that God's love and faithfulness are constant, providing a firm foundation for our lives.</w:t>
      </w:r>
    </w:p>
    <w:p w14:paraId="13BBA1A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trust in God's faithfulness during times of personal purification and refinement?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encourage you to remain steadfast in your faith journey? </w:t>
      </w:r>
    </w:p>
    <w:p w14:paraId="051C0EC2"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49C4B6"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F9328F3" w14:textId="77777777" w:rsidR="00DD6609" w:rsidRDefault="00DD6609" w:rsidP="00DD6609">
      <w:pPr>
        <w:spacing w:line="247" w:lineRule="auto"/>
        <w:rPr>
          <w:rFonts w:eastAsia="Times New Roman"/>
          <w:b/>
          <w:bCs/>
          <w:kern w:val="0"/>
          <w:sz w:val="21"/>
          <w:szCs w:val="21"/>
        </w:rPr>
      </w:pPr>
    </w:p>
    <w:p w14:paraId="20363D8B" w14:textId="670C57DA"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Importance of Truth</w:t>
      </w:r>
    </w:p>
    <w:p w14:paraId="5BE3D33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chapter underscores the importance of truth, both in our words and actions. As followers of Christ, we are called to live with integrity, reflecting His truth in all we do. "Let your 'Yes' be 'Yes,' and your 'No,' 'No'" (Matthew 5:37) is a simple yet profound guideline for living truthfully.</w:t>
      </w:r>
    </w:p>
    <w:p w14:paraId="4E2AB707"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ensure truthfulness in your daily interactions, inspired by Zechariah 13's emphasis on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crucial for community harmony, as suggested in Zechariah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confront falsehoods in your life, reflecting Zechariah 13's teachings? </w:t>
      </w:r>
    </w:p>
    <w:p w14:paraId="57BC5D69"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for the Future</w:t>
      </w:r>
    </w:p>
    <w:p w14:paraId="7058652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Finally, Zechariah 13 offers hope for the future, pointing to a time when God's kingdom will be fully realized. This hope fuels our faith and motivates us to live with purpose and anticipation. "For I know the plans I have for you, declares the LORD, plans to prosper you and not to harm you, plans to give you hope and a future" (Jeremiah 29:11). Let this promise inspire you to press on with confidence and joy.</w:t>
      </w:r>
    </w:p>
    <w:p w14:paraId="0A2C709E" w14:textId="77777777" w:rsidR="00DD6609"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Zechariah 13 inspire hope for your future amidst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based on Zechariah 13's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promise of cleansing in Zechariah 13 offer practical hope for your daily life?</w:t>
      </w:r>
      <w:r w:rsidRPr="001B37DC">
        <w:br w:type="page"/>
      </w:r>
    </w:p>
    <w:p w14:paraId="65E917C4" w14:textId="77777777" w:rsidR="00DD6609" w:rsidRPr="00DD6609" w:rsidRDefault="00DD6609" w:rsidP="00DD6609">
      <w:pPr>
        <w:spacing w:line="247" w:lineRule="auto"/>
        <w:jc w:val="center"/>
        <w:outlineLvl w:val="0"/>
        <w:rPr>
          <w:rFonts w:eastAsia="Times New Roman"/>
          <w:b/>
          <w:bCs/>
          <w:kern w:val="36"/>
          <w:sz w:val="32"/>
          <w:szCs w:val="32"/>
        </w:rPr>
      </w:pPr>
      <w:r w:rsidRPr="00DD6609">
        <w:rPr>
          <w:rFonts w:eastAsia="Times New Roman"/>
          <w:b/>
          <w:bCs/>
          <w:kern w:val="36"/>
          <w:sz w:val="32"/>
          <w:szCs w:val="32"/>
        </w:rPr>
        <w:t>Zechariah 14 Teaching Points and Bible Study Questions</w:t>
      </w:r>
    </w:p>
    <w:p w14:paraId="3A41A726" w14:textId="2B96DB8E"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Day of the Lord is Coming</w:t>
      </w:r>
    </w:p>
    <w:p w14:paraId="03B63AB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14 opens with a powerful reminder that "a day of the LORD is coming" (Zechariah 14:1). This is a call to be vigilant and prepared, living each day with the awareness that God's plans are unfolding. It's a reminder to align our lives with His will, knowing that His timing is perfect and His promises are sure.</w:t>
      </w:r>
    </w:p>
    <w:p w14:paraId="00F662A2"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prepare your heart and life for the coming Day of the Lord?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transformed in the world when the Day of the Lord arrives?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anticipating the Day of the Lord influence your daily decisions and actions? </w:t>
      </w:r>
    </w:p>
    <w:p w14:paraId="07329B86"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Will Fight for His People</w:t>
      </w:r>
    </w:p>
    <w:p w14:paraId="3B851FC6"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 3, we see that "the LORD will go out to fight against those nations, as He fights in the day of battle" (Zechariah 14:3). This is a comforting assurance that God is our ultimate defender. No matter the challenges or adversaries we face, we can trust that He is fighting on our behalf, just as He has done throughout history.</w:t>
      </w:r>
    </w:p>
    <w:p w14:paraId="7D20C7D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trust God to fight for you in your current struggles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to defend His people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rely on God's strength rather than your own in conflicts? </w:t>
      </w:r>
    </w:p>
    <w:p w14:paraId="00F82BE9"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BE5335"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7365C334" w14:textId="77777777" w:rsidR="00DD6609" w:rsidRDefault="00DD6609" w:rsidP="00DD6609">
      <w:pPr>
        <w:spacing w:line="247" w:lineRule="auto"/>
        <w:rPr>
          <w:rFonts w:eastAsia="Times New Roman"/>
          <w:b/>
          <w:bCs/>
          <w:kern w:val="0"/>
          <w:sz w:val="21"/>
          <w:szCs w:val="21"/>
        </w:rPr>
      </w:pPr>
    </w:p>
    <w:p w14:paraId="6D9F10E4" w14:textId="128AD6F9"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Mount of Olives Will Split</w:t>
      </w:r>
    </w:p>
    <w:p w14:paraId="0A57E4D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14:4 describes a dramatic event where "His feet will stand on the Mount of Olives... and the Mount of Olives will be split in two". This imagery underscores God's power and the transformative impact of His presence. It encourages us to anticipate the miraculous and to recognize that God can change the landscape of our lives in an instant.</w:t>
      </w:r>
    </w:p>
    <w:p w14:paraId="68F359EE"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the splitting of the Mount of Olives inspire hope in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think the significance of the Mount of Olives splitting is for personal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How would you respond if faced with a dramatic change like the splitting of the Mount of Olives? </w:t>
      </w:r>
    </w:p>
    <w:p w14:paraId="5ACDFE63"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Living Waters Will Flow</w:t>
      </w:r>
    </w:p>
    <w:p w14:paraId="2BA510A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Verse 8 promises that "living waters will flow out from Jerusalem" (Zechariah 14:8). This symbolizes the life-giving and purifying power of God's Spirit. Just as these waters bring renewal, we are reminded to seek the Holy Spirit's refreshing presence in our lives, allowing Him to cleanse and invigorate us daily.</w:t>
      </w:r>
    </w:p>
    <w:p w14:paraId="767BC335"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cultivate a life that allows "living waters" to flow through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allow God's "living waters" to influence your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"living waters" are essential for spiritual growth and community well-being? </w:t>
      </w:r>
    </w:p>
    <w:p w14:paraId="3FE54CBE"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C382FC"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0681C296" w14:textId="77777777" w:rsidR="00DD6609" w:rsidRDefault="00DD6609" w:rsidP="00DD6609">
      <w:pPr>
        <w:spacing w:line="247" w:lineRule="auto"/>
        <w:rPr>
          <w:rFonts w:eastAsia="Times New Roman"/>
          <w:b/>
          <w:bCs/>
          <w:kern w:val="0"/>
          <w:sz w:val="21"/>
          <w:szCs w:val="21"/>
        </w:rPr>
      </w:pPr>
    </w:p>
    <w:p w14:paraId="04FCB67A" w14:textId="3E84C4E1"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Lord Will Be King Over All the Earth</w:t>
      </w:r>
    </w:p>
    <w:p w14:paraId="6DF1214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14:9 declares, "The LORD will be King over all the earth". This is a powerful affirmation of God's sovereignty. In a world often filled with uncertainty, we can find peace in knowing that God reigns supreme. Our role is to submit to His kingship and trust in His perfect governance.</w:t>
      </w:r>
    </w:p>
    <w:p w14:paraId="7A2381C3" w14:textId="77777777" w:rsidR="00DD6609" w:rsidRDefault="00DD6609" w:rsidP="00DD6609">
      <w:pPr>
        <w:spacing w:line="247" w:lineRule="auto"/>
      </w:pPr>
      <w:r w:rsidRPr="00F6333B">
        <w:rPr>
          <w:rFonts w:eastAsia="Times New Roman"/>
          <w:kern w:val="0"/>
          <w:sz w:val="21"/>
          <w:szCs w:val="21"/>
        </w:rPr>
        <w:t>1. How can you prepare your heart for the Lord's reign over all the earth?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change in the world when the Lord is 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the Lord's future kingship impact your daily decisions and actions?</w:t>
      </w:r>
    </w:p>
    <w:p w14:paraId="76E2C742" w14:textId="1E212F62"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Land Will Be Restored</w:t>
      </w:r>
    </w:p>
    <w:p w14:paraId="75033099"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The prophecy in verse 10 speaks of the land being "transformed into a plain" (Zechariah 14:10). This transformation signifies restoration and hope. It reminds us that God is in the business of making all things new, and He can restore what is broken in our lives, bringing beauty from ashes.</w:t>
      </w:r>
    </w:p>
    <w:p w14:paraId="166C6714"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actively participate in restoring your community, inspired by the restoration of the land in Zechariah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and how can you work towards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restoration is important for both the land and our personal lives? </w:t>
      </w:r>
    </w:p>
    <w:p w14:paraId="19AD8DAC"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ED9D25F"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3F849708" w14:textId="77777777" w:rsidR="00DD6609" w:rsidRDefault="00DD6609" w:rsidP="00DD6609">
      <w:pPr>
        <w:spacing w:line="247" w:lineRule="auto"/>
        <w:rPr>
          <w:rFonts w:eastAsia="Times New Roman"/>
          <w:b/>
          <w:bCs/>
          <w:kern w:val="0"/>
          <w:sz w:val="21"/>
          <w:szCs w:val="21"/>
        </w:rPr>
      </w:pPr>
    </w:p>
    <w:p w14:paraId="57BB29BB" w14:textId="75685B54"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The Plague on the Nations</w:t>
      </w:r>
    </w:p>
    <w:p w14:paraId="423CBF0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Zechariah 14:12 warns of a plague that will strike the nations that oppose Jerusalem. This serves as a sobering reminder of the consequences of standing against God's people. It encourages us to remain steadfast in our faith and to pray for those who have yet to recognize God's truth.</w:t>
      </w:r>
    </w:p>
    <w:p w14:paraId="2F785B90"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apply the lessons from the plague on nations to current global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justice from God's actions in Zechariah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reflect on consequences of disobedience in your community? </w:t>
      </w:r>
    </w:p>
    <w:p w14:paraId="375D60C1"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Feast of Tabernacles</w:t>
      </w:r>
    </w:p>
    <w:p w14:paraId="1455A3DB"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In verses 16-19, the nations are called to celebrate the Feast of Tabernacles. This feast is a time of joy and thanksgiving, reminding us of God's provision and presence. It encourages us to cultivate a heart of gratitude and to celebrate God's faithfulness in our lives, recognizing His blessings.</w:t>
      </w:r>
    </w:p>
    <w:p w14:paraId="347BD6E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celebrating the Feast of Tabernacles deepen your understanding of God's provision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Feast of Tabernacles is significant for fostering community and gratitude?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embody the spirit of the Feast of Tabernacles daily? </w:t>
      </w:r>
    </w:p>
    <w:p w14:paraId="71B54FA4" w14:textId="77777777" w:rsidR="00DD6609" w:rsidRDefault="00DD6609" w:rsidP="00DD6609">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740DE0" w14:textId="77777777" w:rsidR="00DD6609" w:rsidRDefault="00DD6609">
      <w:pPr>
        <w:spacing w:after="0" w:line="240" w:lineRule="auto"/>
        <w:rPr>
          <w:rFonts w:eastAsia="Times New Roman"/>
          <w:b/>
          <w:bCs/>
          <w:kern w:val="0"/>
          <w:sz w:val="21"/>
          <w:szCs w:val="21"/>
        </w:rPr>
      </w:pPr>
      <w:r>
        <w:rPr>
          <w:rFonts w:eastAsia="Times New Roman"/>
          <w:b/>
          <w:bCs/>
          <w:kern w:val="0"/>
          <w:sz w:val="21"/>
          <w:szCs w:val="21"/>
        </w:rPr>
        <w:br w:type="page"/>
      </w:r>
    </w:p>
    <w:p w14:paraId="59CE45BD" w14:textId="77777777" w:rsidR="00DD6609" w:rsidRDefault="00DD6609" w:rsidP="00DD6609">
      <w:pPr>
        <w:spacing w:line="247" w:lineRule="auto"/>
        <w:rPr>
          <w:rFonts w:eastAsia="Times New Roman"/>
          <w:b/>
          <w:bCs/>
          <w:kern w:val="0"/>
          <w:sz w:val="21"/>
          <w:szCs w:val="21"/>
        </w:rPr>
      </w:pPr>
    </w:p>
    <w:p w14:paraId="0DF16884" w14:textId="0844FDEE" w:rsidR="00DD6609" w:rsidRPr="00F6333B" w:rsidRDefault="00DD6609" w:rsidP="00DD6609">
      <w:pPr>
        <w:spacing w:line="247" w:lineRule="auto"/>
        <w:rPr>
          <w:rFonts w:eastAsia="Times New Roman"/>
          <w:kern w:val="0"/>
          <w:sz w:val="21"/>
          <w:szCs w:val="21"/>
        </w:rPr>
      </w:pPr>
      <w:r w:rsidRPr="00F6333B">
        <w:rPr>
          <w:rFonts w:eastAsia="Times New Roman"/>
          <w:b/>
          <w:bCs/>
          <w:kern w:val="0"/>
          <w:sz w:val="21"/>
          <w:szCs w:val="21"/>
        </w:rPr>
        <w:t>Holiness to the Lord</w:t>
      </w:r>
    </w:p>
    <w:p w14:paraId="014353B1"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Verse 20 proclaims that "HOLY TO THE LORD" will be inscribed on everything (Zechariah 14:20). This vision of holiness challenges us to dedicate every aspect of our lives to God. Whether in our work, relationships, or daily routines, we are called to reflect His holiness and honor Him in all we do.</w:t>
      </w:r>
    </w:p>
    <w:p w14:paraId="0EEE6893"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1. How can you incorporate "Holiness to the Lord" in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"Holiness to the Lord" is emphasized in Zechariah 14,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environment reflects "Holiness to the Lord"? </w:t>
      </w:r>
    </w:p>
    <w:p w14:paraId="6B2E7684" w14:textId="77777777" w:rsidR="00DD6609" w:rsidRPr="00F6333B" w:rsidRDefault="00DD6609" w:rsidP="00DD6609">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Lord's House Will Be Sacred</w:t>
      </w:r>
    </w:p>
    <w:p w14:paraId="7085843F" w14:textId="77777777" w:rsidR="00DD6609" w:rsidRPr="00F6333B" w:rsidRDefault="00DD6609" w:rsidP="00DD6609">
      <w:pPr>
        <w:spacing w:line="247" w:lineRule="auto"/>
        <w:rPr>
          <w:rFonts w:eastAsia="Times New Roman"/>
          <w:kern w:val="0"/>
          <w:sz w:val="21"/>
          <w:szCs w:val="21"/>
        </w:rPr>
      </w:pPr>
      <w:r w:rsidRPr="00F6333B">
        <w:rPr>
          <w:rFonts w:eastAsia="Times New Roman"/>
          <w:kern w:val="0"/>
          <w:sz w:val="21"/>
          <w:szCs w:val="21"/>
        </w:rPr>
        <w:t>Finally, Zechariah 14:21 emphasizes that "there will no longer be a Canaanite in the house of the LORD of Hosts". This signifies the purity and sanctity of God's dwelling place. It reminds us to approach God with reverence and to maintain the purity of our hearts as His living temples, ensuring that our lives are a fitting habitation for His presence.</w:t>
      </w:r>
    </w:p>
    <w:p w14:paraId="28D5FB53" w14:textId="4D2F68D6" w:rsidR="00F6333B" w:rsidRPr="001B37DC" w:rsidRDefault="00DD6609" w:rsidP="00DD6609">
      <w:pPr>
        <w:spacing w:line="247" w:lineRule="auto"/>
        <w:rPr>
          <w:rFonts w:eastAsia="Times New Roman"/>
          <w:kern w:val="0"/>
          <w:sz w:val="21"/>
          <w:szCs w:val="21"/>
        </w:rPr>
      </w:pPr>
      <w:r w:rsidRPr="00F6333B">
        <w:rPr>
          <w:rFonts w:eastAsia="Times New Roman"/>
          <w:kern w:val="0"/>
          <w:sz w:val="21"/>
          <w:szCs w:val="21"/>
        </w:rPr>
        <w:t>1. How can you ensure your home reflects the sacredness of the Lord's house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sacred spaces is important for spiritual growth and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honor the sacredness of God's presence in your surroundings?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F6DCA" w14:textId="77777777" w:rsidR="002B3272" w:rsidRDefault="002B3272" w:rsidP="00993188">
      <w:pPr>
        <w:spacing w:after="0" w:line="240" w:lineRule="auto"/>
      </w:pPr>
      <w:r>
        <w:separator/>
      </w:r>
    </w:p>
  </w:endnote>
  <w:endnote w:type="continuationSeparator" w:id="0">
    <w:p w14:paraId="46EE3B9F" w14:textId="77777777" w:rsidR="002B3272" w:rsidRDefault="002B3272"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0285E"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369A77F"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574B64AA"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645FC" w14:textId="77777777" w:rsidR="007F1F09" w:rsidRPr="007F1F09" w:rsidRDefault="007F1F09" w:rsidP="00506EB5">
    <w:pPr>
      <w:pStyle w:val="Footer"/>
      <w:framePr w:wrap="none" w:vAnchor="text" w:hAnchor="margin" w:xAlign="center" w:y="1"/>
      <w:rPr>
        <w:rStyle w:val="PageNumber"/>
        <w:sz w:val="11"/>
        <w:szCs w:val="11"/>
      </w:rPr>
    </w:pPr>
  </w:p>
  <w:p w14:paraId="0C77BF67"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8F6775B"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4719C91C" wp14:editId="43450CD1">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B097901" wp14:editId="4573F55A">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4DCCF4"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F9BD"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22B38C1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D905D" w14:textId="77777777" w:rsidR="002B3272" w:rsidRDefault="002B3272" w:rsidP="00993188">
      <w:pPr>
        <w:spacing w:after="0" w:line="240" w:lineRule="auto"/>
      </w:pPr>
      <w:r>
        <w:separator/>
      </w:r>
    </w:p>
  </w:footnote>
  <w:footnote w:type="continuationSeparator" w:id="0">
    <w:p w14:paraId="0C0FBB54" w14:textId="77777777" w:rsidR="002B3272" w:rsidRDefault="002B3272"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609"/>
    <w:rsid w:val="00000CDF"/>
    <w:rsid w:val="00037514"/>
    <w:rsid w:val="000421EA"/>
    <w:rsid w:val="00051B34"/>
    <w:rsid w:val="000B6F4F"/>
    <w:rsid w:val="0013457B"/>
    <w:rsid w:val="00153A4F"/>
    <w:rsid w:val="00160303"/>
    <w:rsid w:val="00177C6D"/>
    <w:rsid w:val="00194992"/>
    <w:rsid w:val="001B37DC"/>
    <w:rsid w:val="001B511C"/>
    <w:rsid w:val="001C43A9"/>
    <w:rsid w:val="001E4954"/>
    <w:rsid w:val="00223D2A"/>
    <w:rsid w:val="002358CF"/>
    <w:rsid w:val="002B3272"/>
    <w:rsid w:val="003211B8"/>
    <w:rsid w:val="00351FC4"/>
    <w:rsid w:val="00391B5E"/>
    <w:rsid w:val="00397296"/>
    <w:rsid w:val="003B6791"/>
    <w:rsid w:val="00441FBA"/>
    <w:rsid w:val="004F7C83"/>
    <w:rsid w:val="005218D9"/>
    <w:rsid w:val="00590404"/>
    <w:rsid w:val="005C237B"/>
    <w:rsid w:val="005C381A"/>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B25B5"/>
    <w:rsid w:val="00C53FDE"/>
    <w:rsid w:val="00CD424F"/>
    <w:rsid w:val="00D32F91"/>
    <w:rsid w:val="00DA5F01"/>
    <w:rsid w:val="00DB0942"/>
    <w:rsid w:val="00DC3612"/>
    <w:rsid w:val="00DD6609"/>
    <w:rsid w:val="00E01F86"/>
    <w:rsid w:val="00E16C25"/>
    <w:rsid w:val="00E43AC8"/>
    <w:rsid w:val="00E97DBD"/>
    <w:rsid w:val="00F126AA"/>
    <w:rsid w:val="00F21BC0"/>
    <w:rsid w:val="00F54BE6"/>
    <w:rsid w:val="00F6333B"/>
    <w:rsid w:val="00F635E4"/>
    <w:rsid w:val="00F7543A"/>
    <w:rsid w:val="00F90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404A7C"/>
  <w15:chartTrackingRefBased/>
  <w15:docId w15:val="{E2545717-4537-4DA2-A44F-91ECE35F5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5</TotalTime>
  <Pages>71</Pages>
  <Words>14170</Words>
  <Characters>80774</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2025-12-31T07:25:00Z</dcterms:created>
  <dcterms:modified xsi:type="dcterms:W3CDTF">2026-01-12T03:56:00Z</dcterms:modified>
</cp:coreProperties>
</file>